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00"/>
        <w:gridCol w:w="720"/>
        <w:gridCol w:w="6470"/>
      </w:tblGrid>
      <w:tr w:rsidR="001B2ABD" w14:paraId="33FA2ED3" w14:textId="77777777" w:rsidTr="001B2ABD">
        <w:trPr>
          <w:trHeight w:val="4410"/>
        </w:trPr>
        <w:tc>
          <w:tcPr>
            <w:tcW w:w="3600" w:type="dxa"/>
            <w:vAlign w:val="bottom"/>
          </w:tcPr>
          <w:p w14:paraId="537F86EA" w14:textId="429AE1DC" w:rsidR="001B2ABD" w:rsidRDefault="00C15788" w:rsidP="001B2ABD">
            <w:pPr>
              <w:tabs>
                <w:tab w:val="left" w:pos="99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4AD79D4C" wp14:editId="5CCB0762">
                  <wp:extent cx="2139950" cy="2139950"/>
                  <wp:effectExtent l="0" t="0" r="0" b="0"/>
                  <wp:docPr id="1" name="Picture 1" descr="A picture containing 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diagram&#10;&#10;Description automatically generated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9950" cy="2139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 w14:paraId="5E679878" w14:textId="77777777" w:rsidR="001B2ABD" w:rsidRDefault="001B2ABD" w:rsidP="000C45FF">
            <w:pPr>
              <w:tabs>
                <w:tab w:val="left" w:pos="990"/>
              </w:tabs>
            </w:pPr>
          </w:p>
        </w:tc>
        <w:tc>
          <w:tcPr>
            <w:tcW w:w="6470" w:type="dxa"/>
            <w:vAlign w:val="bottom"/>
          </w:tcPr>
          <w:p w14:paraId="47512F26" w14:textId="7E2DFAB1" w:rsidR="001B2ABD" w:rsidRPr="00A14810" w:rsidRDefault="00A14810" w:rsidP="001B2ABD">
            <w:pPr>
              <w:pStyle w:val="Title"/>
              <w:rPr>
                <w:sz w:val="72"/>
                <w:szCs w:val="72"/>
              </w:rPr>
            </w:pPr>
            <w:r w:rsidRPr="00A14810">
              <w:rPr>
                <w:sz w:val="72"/>
                <w:szCs w:val="72"/>
              </w:rPr>
              <w:t>Inflam</w:t>
            </w:r>
            <w:r>
              <w:rPr>
                <w:sz w:val="72"/>
                <w:szCs w:val="72"/>
              </w:rPr>
              <w:t>m</w:t>
            </w:r>
            <w:r w:rsidRPr="00A14810">
              <w:rPr>
                <w:sz w:val="72"/>
                <w:szCs w:val="72"/>
              </w:rPr>
              <w:t>ation reduction diet</w:t>
            </w:r>
          </w:p>
          <w:p w14:paraId="108AB2CD" w14:textId="217CDE42" w:rsidR="001B2ABD" w:rsidRDefault="00A14810" w:rsidP="001B2ABD">
            <w:pPr>
              <w:pStyle w:val="Subtitle"/>
            </w:pPr>
            <w:r>
              <w:rPr>
                <w:spacing w:val="1"/>
                <w:w w:val="49"/>
              </w:rPr>
              <w:t>Good Gut Health Care Plan</w:t>
            </w:r>
            <w:r w:rsidR="00C15788">
              <w:rPr>
                <w:spacing w:val="1"/>
                <w:w w:val="49"/>
              </w:rPr>
              <w:t xml:space="preserve"> </w:t>
            </w:r>
          </w:p>
        </w:tc>
      </w:tr>
      <w:tr w:rsidR="001B2ABD" w14:paraId="1802C437" w14:textId="77777777" w:rsidTr="001B2ABD">
        <w:tc>
          <w:tcPr>
            <w:tcW w:w="3600" w:type="dxa"/>
          </w:tcPr>
          <w:p w14:paraId="46CC4D97" w14:textId="73E71E54" w:rsidR="00036450" w:rsidRDefault="00036450" w:rsidP="009260CD"/>
          <w:p w14:paraId="26C97FFC" w14:textId="77777777" w:rsidR="00036450" w:rsidRDefault="00036450" w:rsidP="00036450"/>
          <w:sdt>
            <w:sdtPr>
              <w:id w:val="-1954003311"/>
              <w:placeholder>
                <w:docPart w:val="74E4454A134D4C4395970EECDA15D5F5"/>
              </w:placeholder>
              <w:temporary/>
              <w:showingPlcHdr/>
              <w15:appearance w15:val="hidden"/>
            </w:sdtPr>
            <w:sdtContent>
              <w:p w14:paraId="1B3FB021" w14:textId="77777777" w:rsidR="00036450" w:rsidRPr="00CB0055" w:rsidRDefault="00CB0055" w:rsidP="00CB0055">
                <w:pPr>
                  <w:pStyle w:val="Heading3"/>
                </w:pPr>
                <w:r w:rsidRPr="00CB0055">
                  <w:t>Contact</w:t>
                </w:r>
              </w:p>
            </w:sdtContent>
          </w:sdt>
          <w:sdt>
            <w:sdtPr>
              <w:id w:val="1111563247"/>
              <w:placeholder>
                <w:docPart w:val="8B03D91C3CC54914AD2D576054BCC142"/>
              </w:placeholder>
              <w:temporary/>
              <w:showingPlcHdr/>
              <w15:appearance w15:val="hidden"/>
            </w:sdtPr>
            <w:sdtContent>
              <w:p w14:paraId="7554A3B3" w14:textId="77777777" w:rsidR="004D3011" w:rsidRDefault="004D3011" w:rsidP="004D3011">
                <w:r w:rsidRPr="004D3011">
                  <w:t>PHONE:</w:t>
                </w:r>
              </w:p>
            </w:sdtContent>
          </w:sdt>
          <w:p w14:paraId="4B18EF54" w14:textId="102C24A1" w:rsidR="004D3011" w:rsidRDefault="00C15788" w:rsidP="004D3011">
            <w:r>
              <w:t>07539768386</w:t>
            </w:r>
          </w:p>
          <w:p w14:paraId="16A25989" w14:textId="77777777" w:rsidR="004D3011" w:rsidRPr="004D3011" w:rsidRDefault="004D3011" w:rsidP="004D3011"/>
          <w:sdt>
            <w:sdtPr>
              <w:id w:val="67859272"/>
              <w:placeholder>
                <w:docPart w:val="35BB63061D57499A95318EA397486C2B"/>
              </w:placeholder>
              <w:temporary/>
              <w:showingPlcHdr/>
              <w15:appearance w15:val="hidden"/>
            </w:sdtPr>
            <w:sdtContent>
              <w:p w14:paraId="6D51A573" w14:textId="77777777" w:rsidR="004D3011" w:rsidRDefault="004D3011" w:rsidP="004D3011">
                <w:r w:rsidRPr="004D3011">
                  <w:t>WEBSITE:</w:t>
                </w:r>
              </w:p>
            </w:sdtContent>
          </w:sdt>
          <w:p w14:paraId="70450DF5" w14:textId="4AC14E9B" w:rsidR="004D3011" w:rsidRDefault="00C15788" w:rsidP="004D3011">
            <w:r>
              <w:t>www.nutritionmindfitness.com</w:t>
            </w:r>
          </w:p>
          <w:p w14:paraId="24356079" w14:textId="77777777" w:rsidR="004D3011" w:rsidRDefault="004D3011" w:rsidP="004D3011"/>
          <w:sdt>
            <w:sdtPr>
              <w:id w:val="-240260293"/>
              <w:placeholder>
                <w:docPart w:val="B52C1018CCDF4D258534390B1B3F8F00"/>
              </w:placeholder>
              <w:temporary/>
              <w:showingPlcHdr/>
              <w15:appearance w15:val="hidden"/>
            </w:sdtPr>
            <w:sdtContent>
              <w:p w14:paraId="2EC2CE29" w14:textId="77777777" w:rsidR="004D3011" w:rsidRDefault="004D3011" w:rsidP="004D3011">
                <w:r w:rsidRPr="004D3011">
                  <w:t>EMAIL:</w:t>
                </w:r>
              </w:p>
            </w:sdtContent>
          </w:sdt>
          <w:p w14:paraId="026BCA53" w14:textId="303B623A" w:rsidR="00036450" w:rsidRPr="00E4381A" w:rsidRDefault="00C15788" w:rsidP="004D3011">
            <w:pPr>
              <w:rPr>
                <w:rStyle w:val="Hyperlink"/>
              </w:rPr>
            </w:pPr>
            <w:r>
              <w:t>Healthylifehealthymind2018@gmail.com</w:t>
            </w:r>
          </w:p>
          <w:p w14:paraId="7599F596" w14:textId="4F9318D2" w:rsidR="004D3011" w:rsidRDefault="004D3011" w:rsidP="004D3011"/>
          <w:p w14:paraId="592C0688" w14:textId="01946549" w:rsidR="00C15788" w:rsidRDefault="00C15788" w:rsidP="004D3011">
            <w:r>
              <w:t xml:space="preserve">Instagram </w:t>
            </w:r>
          </w:p>
          <w:p w14:paraId="19B9A736" w14:textId="77777777" w:rsidR="00C15788" w:rsidRDefault="00C15788" w:rsidP="004D3011">
            <w:r>
              <w:t>@nutritionmindfitness</w:t>
            </w:r>
          </w:p>
          <w:p w14:paraId="67712E8D" w14:textId="77777777" w:rsidR="00C15788" w:rsidRDefault="00C15788" w:rsidP="004D3011"/>
          <w:p w14:paraId="425197A3" w14:textId="77777777" w:rsidR="00C15788" w:rsidRDefault="00C15788" w:rsidP="004D3011">
            <w:r>
              <w:t>Facebook</w:t>
            </w:r>
          </w:p>
          <w:p w14:paraId="7C630961" w14:textId="483CCB46" w:rsidR="00C15788" w:rsidRPr="004D3011" w:rsidRDefault="00C15788" w:rsidP="004D3011">
            <w:r>
              <w:t xml:space="preserve">Health Through Nutrition </w:t>
            </w:r>
          </w:p>
        </w:tc>
        <w:tc>
          <w:tcPr>
            <w:tcW w:w="720" w:type="dxa"/>
          </w:tcPr>
          <w:p w14:paraId="7E6BB7A9" w14:textId="77777777" w:rsidR="001B2ABD" w:rsidRDefault="001B2ABD" w:rsidP="000C45FF">
            <w:pPr>
              <w:tabs>
                <w:tab w:val="left" w:pos="990"/>
              </w:tabs>
            </w:pPr>
          </w:p>
        </w:tc>
        <w:tc>
          <w:tcPr>
            <w:tcW w:w="6470" w:type="dxa"/>
          </w:tcPr>
          <w:p w14:paraId="0571BE1E" w14:textId="5BC8A663" w:rsidR="001B2ABD" w:rsidRDefault="00A14810" w:rsidP="00036450">
            <w:pPr>
              <w:pStyle w:val="Heading2"/>
            </w:pPr>
            <w:r>
              <w:t>What is gut inflammation?</w:t>
            </w:r>
          </w:p>
          <w:p w14:paraId="2D61E04D" w14:textId="77777777" w:rsidR="00A14810" w:rsidRPr="00A14810" w:rsidRDefault="00A14810" w:rsidP="00B359E4">
            <w:pPr>
              <w:pStyle w:val="Heading4"/>
              <w:rPr>
                <w:b w:val="0"/>
                <w:bCs/>
                <w:shd w:val="clear" w:color="auto" w:fill="FFFFFF"/>
              </w:rPr>
            </w:pPr>
            <w:r w:rsidRPr="00A14810">
              <w:rPr>
                <w:b w:val="0"/>
                <w:bCs/>
                <w:shd w:val="clear" w:color="auto" w:fill="FFFFFF"/>
              </w:rPr>
              <w:t xml:space="preserve">Chronic inflammation. </w:t>
            </w:r>
          </w:p>
          <w:p w14:paraId="21182DCC" w14:textId="1EE6AE89" w:rsidR="00A14810" w:rsidRPr="00A14810" w:rsidRDefault="00A14810" w:rsidP="00B359E4">
            <w:pPr>
              <w:pStyle w:val="Heading4"/>
              <w:rPr>
                <w:b w:val="0"/>
                <w:bCs/>
                <w:shd w:val="clear" w:color="auto" w:fill="FFFFFF"/>
              </w:rPr>
            </w:pPr>
            <w:r w:rsidRPr="00A14810">
              <w:rPr>
                <w:b w:val="0"/>
                <w:bCs/>
                <w:shd w:val="clear" w:color="auto" w:fill="FFFFFF"/>
              </w:rPr>
              <w:t>The underlying trigger of just about every modern day disease, this insidious health problem can go years undetected until it manifests into a variety of uncomfortable symptoms, including gut dysfunction.</w:t>
            </w:r>
          </w:p>
          <w:p w14:paraId="12C278F7" w14:textId="49A7623D" w:rsidR="00A14810" w:rsidRDefault="00A14810" w:rsidP="00A14810"/>
          <w:p w14:paraId="35709514" w14:textId="551E4AD2" w:rsidR="00A14810" w:rsidRPr="00A14810" w:rsidRDefault="00A14810" w:rsidP="00A14810">
            <w:pPr>
              <w:rPr>
                <w:shd w:val="clear" w:color="auto" w:fill="FFFFFF"/>
              </w:rPr>
            </w:pPr>
            <w:r>
              <w:t xml:space="preserve">The good news is you do not have to live with this. Thankfully there are many natural remedies and lifestyle changes that you can make </w:t>
            </w:r>
            <w:r w:rsidRPr="00A14810">
              <w:rPr>
                <w:shd w:val="clear" w:color="auto" w:fill="FFFFFF"/>
              </w:rPr>
              <w:t>that have been proven to help soothe chronic inflammation and turn your gut health around for the better. </w:t>
            </w:r>
          </w:p>
          <w:p w14:paraId="06294969" w14:textId="127A3B5E" w:rsidR="00A14810" w:rsidRDefault="00A14810" w:rsidP="00A14810"/>
          <w:p w14:paraId="7644315A" w14:textId="137D1E4D" w:rsidR="00A14810" w:rsidRDefault="00A14810" w:rsidP="00A14810">
            <w:r>
              <w:t xml:space="preserve">Inflammation is required in the body, however when triggered by unhealthy lifestyle factors, stress and toxic exposures it can get out of hand causing a whole host of issues. </w:t>
            </w:r>
          </w:p>
          <w:p w14:paraId="420024A6" w14:textId="76930304" w:rsidR="00A14810" w:rsidRDefault="00A14810" w:rsidP="00A14810"/>
          <w:p w14:paraId="503AD3C4" w14:textId="71A74B43" w:rsidR="00A14810" w:rsidRDefault="00A14810" w:rsidP="00A14810">
            <w:pPr>
              <w:pStyle w:val="Heading4"/>
            </w:pPr>
            <w:r>
              <w:t>EFFECTS OF LONG-TERM INFLAMMATION TRIGGERS</w:t>
            </w:r>
          </w:p>
          <w:p w14:paraId="44AACF6F" w14:textId="1A9BF4C3" w:rsidR="00A14810" w:rsidRDefault="00A14810" w:rsidP="00A14810">
            <w:pPr>
              <w:pStyle w:val="ListParagraph"/>
              <w:numPr>
                <w:ilvl w:val="0"/>
                <w:numId w:val="12"/>
              </w:numPr>
            </w:pPr>
            <w:r>
              <w:t xml:space="preserve">Autoimmune Disease </w:t>
            </w:r>
          </w:p>
          <w:p w14:paraId="6C099E66" w14:textId="4E264069" w:rsidR="00A14810" w:rsidRDefault="00A14810" w:rsidP="00A14810">
            <w:pPr>
              <w:pStyle w:val="ListParagraph"/>
              <w:numPr>
                <w:ilvl w:val="0"/>
                <w:numId w:val="12"/>
              </w:numPr>
            </w:pPr>
            <w:r>
              <w:t xml:space="preserve">Constipation </w:t>
            </w:r>
          </w:p>
          <w:p w14:paraId="2C81CD85" w14:textId="77602F00" w:rsidR="00A14810" w:rsidRDefault="00A14810" w:rsidP="00A14810">
            <w:pPr>
              <w:pStyle w:val="ListParagraph"/>
              <w:numPr>
                <w:ilvl w:val="0"/>
                <w:numId w:val="12"/>
              </w:numPr>
            </w:pPr>
            <w:r>
              <w:t>Diarrhea</w:t>
            </w:r>
          </w:p>
          <w:p w14:paraId="3FF7F981" w14:textId="119B2191" w:rsidR="00A14810" w:rsidRDefault="00A14810" w:rsidP="00A14810">
            <w:pPr>
              <w:pStyle w:val="ListParagraph"/>
              <w:numPr>
                <w:ilvl w:val="0"/>
                <w:numId w:val="12"/>
              </w:numPr>
            </w:pPr>
            <w:r>
              <w:t xml:space="preserve">Bloating </w:t>
            </w:r>
          </w:p>
          <w:p w14:paraId="07637532" w14:textId="18FFD152" w:rsidR="00A14810" w:rsidRDefault="00A14810" w:rsidP="00A14810">
            <w:pPr>
              <w:pStyle w:val="ListParagraph"/>
              <w:numPr>
                <w:ilvl w:val="0"/>
                <w:numId w:val="12"/>
              </w:numPr>
            </w:pPr>
            <w:r>
              <w:t xml:space="preserve">Stomach Pain </w:t>
            </w:r>
          </w:p>
          <w:p w14:paraId="6E0D9898" w14:textId="290DE373" w:rsidR="00A14810" w:rsidRDefault="00A14810" w:rsidP="00A14810">
            <w:pPr>
              <w:pStyle w:val="ListParagraph"/>
              <w:numPr>
                <w:ilvl w:val="0"/>
                <w:numId w:val="12"/>
              </w:numPr>
            </w:pPr>
            <w:r>
              <w:t>Weight loss</w:t>
            </w:r>
          </w:p>
          <w:p w14:paraId="14DB7026" w14:textId="02FDD977" w:rsidR="00A14810" w:rsidRDefault="00A14810" w:rsidP="00A14810">
            <w:pPr>
              <w:pStyle w:val="ListParagraph"/>
              <w:numPr>
                <w:ilvl w:val="0"/>
                <w:numId w:val="12"/>
              </w:numPr>
            </w:pPr>
            <w:r>
              <w:t xml:space="preserve">Bloody stool </w:t>
            </w:r>
          </w:p>
          <w:p w14:paraId="5F8C6A4B" w14:textId="41C045C8" w:rsidR="00A14810" w:rsidRDefault="00A14810" w:rsidP="00A14810">
            <w:pPr>
              <w:pStyle w:val="ListParagraph"/>
              <w:numPr>
                <w:ilvl w:val="0"/>
                <w:numId w:val="12"/>
              </w:numPr>
            </w:pPr>
            <w:r>
              <w:t>Fatigue</w:t>
            </w:r>
          </w:p>
          <w:p w14:paraId="0841E48C" w14:textId="01F38179" w:rsidR="00A14810" w:rsidRDefault="00A14810" w:rsidP="00A14810">
            <w:pPr>
              <w:pStyle w:val="ListParagraph"/>
              <w:numPr>
                <w:ilvl w:val="0"/>
                <w:numId w:val="12"/>
              </w:numPr>
            </w:pPr>
            <w:r>
              <w:t xml:space="preserve">Loss of appetite </w:t>
            </w:r>
          </w:p>
          <w:p w14:paraId="75BAAA1D" w14:textId="5DD2CA3A" w:rsidR="00A14810" w:rsidRDefault="00A14810" w:rsidP="00A14810">
            <w:r>
              <w:t xml:space="preserve">Although you may have not been diagnosed with IBS I’m sure </w:t>
            </w:r>
            <w:proofErr w:type="spellStart"/>
            <w:r>
              <w:t>your</w:t>
            </w:r>
            <w:proofErr w:type="spellEnd"/>
            <w:r>
              <w:t xml:space="preserve"> in some sort of discomfort and you know something has to change.</w:t>
            </w:r>
          </w:p>
          <w:p w14:paraId="7AA4F081" w14:textId="24AB721C" w:rsidR="00A14810" w:rsidRDefault="00A14810" w:rsidP="00A14810"/>
          <w:p w14:paraId="60456FB7" w14:textId="04B9803E" w:rsidR="00A14810" w:rsidRPr="00A14810" w:rsidRDefault="00A14810" w:rsidP="00A14810">
            <w:pPr>
              <w:rPr>
                <w:b/>
                <w:bCs/>
              </w:rPr>
            </w:pPr>
            <w:r w:rsidRPr="00A14810">
              <w:rPr>
                <w:b/>
                <w:bCs/>
              </w:rPr>
              <w:t>This plan can also be used as a preventative measure as prevention is always better than the cure!</w:t>
            </w:r>
          </w:p>
          <w:p w14:paraId="00E79B3B" w14:textId="798E6BB4" w:rsidR="00A14810" w:rsidRDefault="00F147B1" w:rsidP="00A14810">
            <w:r>
              <w:t>Only around 10% of people suffering from the above are diagnosed as to obtain a diagnosis there has to have been damage to the gut which is something we are very keen to stop from happening.</w:t>
            </w:r>
          </w:p>
          <w:p w14:paraId="67C6CB1B" w14:textId="506AA83E" w:rsidR="00F147B1" w:rsidRDefault="00F147B1" w:rsidP="00A14810"/>
          <w:p w14:paraId="26C53FC5" w14:textId="78383D3C" w:rsidR="00F147B1" w:rsidRDefault="00F147B1" w:rsidP="00A14810">
            <w:r>
              <w:rPr>
                <w:rFonts w:ascii="Raleway" w:hAnsi="Raleway"/>
                <w:color w:val="5A5C5C"/>
                <w:shd w:val="clear" w:color="auto" w:fill="FFFFFF"/>
              </w:rPr>
              <w:t>Instead of a diagnosis they end up struggling with other seemingly unrelated symptoms like skin problems, anxiety, or depression. However all of these seemingly “unrelated” problems are also connected to chronic inflammation.</w:t>
            </w:r>
          </w:p>
          <w:p w14:paraId="584FE76B" w14:textId="78DD2425" w:rsidR="00A14810" w:rsidRPr="00A14810" w:rsidRDefault="00A14810" w:rsidP="00A14810"/>
          <w:p w14:paraId="22A6F479" w14:textId="77777777" w:rsidR="00F147B1" w:rsidRDefault="00F147B1" w:rsidP="00B359E4">
            <w:pPr>
              <w:pStyle w:val="Heading4"/>
            </w:pPr>
          </w:p>
          <w:p w14:paraId="0DDA7579" w14:textId="77777777" w:rsidR="00F147B1" w:rsidRDefault="00F147B1" w:rsidP="00B359E4">
            <w:pPr>
              <w:pStyle w:val="Heading4"/>
            </w:pPr>
          </w:p>
          <w:p w14:paraId="7B828141" w14:textId="77777777" w:rsidR="00F147B1" w:rsidRDefault="00F147B1" w:rsidP="00B359E4">
            <w:pPr>
              <w:pStyle w:val="Heading4"/>
            </w:pPr>
          </w:p>
          <w:p w14:paraId="25CDAEAA" w14:textId="587E1174" w:rsidR="00F147B1" w:rsidRDefault="00F147B1" w:rsidP="00F147B1">
            <w:pPr>
              <w:pStyle w:val="Heading2"/>
            </w:pPr>
            <w:r>
              <w:lastRenderedPageBreak/>
              <w:t>What do we need to do?</w:t>
            </w:r>
          </w:p>
          <w:p w14:paraId="32FBD9DF" w14:textId="527263BB" w:rsidR="00F147B1" w:rsidRDefault="00F147B1" w:rsidP="00F147B1">
            <w:pPr>
              <w:pStyle w:val="Heading4"/>
            </w:pPr>
            <w:r>
              <w:t>Step One</w:t>
            </w:r>
          </w:p>
          <w:p w14:paraId="21618ED2" w14:textId="36B0D5D9" w:rsidR="00F147B1" w:rsidRDefault="00F147B1" w:rsidP="00F147B1"/>
          <w:p w14:paraId="3908AB37" w14:textId="4E3001AD" w:rsidR="00F147B1" w:rsidRDefault="00F147B1" w:rsidP="00F147B1">
            <w:r>
              <w:t>Cut out or limit-</w:t>
            </w:r>
          </w:p>
          <w:p w14:paraId="41B36475" w14:textId="4A340B18" w:rsidR="00F147B1" w:rsidRDefault="00F147B1" w:rsidP="00F147B1">
            <w:pPr>
              <w:pStyle w:val="ListParagraph"/>
              <w:numPr>
                <w:ilvl w:val="0"/>
                <w:numId w:val="13"/>
              </w:numPr>
            </w:pPr>
            <w:r>
              <w:t xml:space="preserve">All </w:t>
            </w:r>
            <w:r w:rsidR="00D77484">
              <w:t>unnecessary</w:t>
            </w:r>
            <w:r>
              <w:t xml:space="preserve"> and unhealthy fats- Trans-Fats</w:t>
            </w:r>
          </w:p>
          <w:p w14:paraId="7E2612DC" w14:textId="6FBC308B" w:rsidR="00F147B1" w:rsidRDefault="00F147B1" w:rsidP="00F147B1">
            <w:pPr>
              <w:ind w:left="360"/>
            </w:pPr>
            <w:r>
              <w:t xml:space="preserve">                                                                      Saturated Fats </w:t>
            </w:r>
          </w:p>
          <w:p w14:paraId="219F2EE5" w14:textId="6DCE6DB5" w:rsidR="00191E5E" w:rsidRDefault="00191E5E" w:rsidP="00191E5E">
            <w:pPr>
              <w:pStyle w:val="ListParagraph"/>
              <w:numPr>
                <w:ilvl w:val="0"/>
                <w:numId w:val="13"/>
              </w:numPr>
            </w:pPr>
            <w:r>
              <w:t>Processed foods-</w:t>
            </w:r>
          </w:p>
          <w:p w14:paraId="2353B42A" w14:textId="7BC66130" w:rsidR="00191E5E" w:rsidRDefault="00191E5E" w:rsidP="00191E5E">
            <w:pPr>
              <w:pStyle w:val="ListParagraph"/>
              <w:numPr>
                <w:ilvl w:val="0"/>
                <w:numId w:val="13"/>
              </w:numPr>
            </w:pPr>
            <w:r>
              <w:t>Chips</w:t>
            </w:r>
          </w:p>
          <w:p w14:paraId="048B7995" w14:textId="74A7D565" w:rsidR="00191E5E" w:rsidRDefault="00191E5E" w:rsidP="00191E5E">
            <w:pPr>
              <w:pStyle w:val="ListParagraph"/>
              <w:numPr>
                <w:ilvl w:val="0"/>
                <w:numId w:val="13"/>
              </w:numPr>
            </w:pPr>
            <w:r>
              <w:t>Premade frozen meals</w:t>
            </w:r>
          </w:p>
          <w:p w14:paraId="65B27069" w14:textId="18326906" w:rsidR="00191E5E" w:rsidRDefault="00191E5E" w:rsidP="00191E5E">
            <w:pPr>
              <w:pStyle w:val="ListParagraph"/>
              <w:numPr>
                <w:ilvl w:val="0"/>
                <w:numId w:val="13"/>
              </w:numPr>
            </w:pPr>
            <w:r>
              <w:t xml:space="preserve">Processed meats like hot dogs and fish </w:t>
            </w:r>
            <w:proofErr w:type="gramStart"/>
            <w:r>
              <w:t>sticks</w:t>
            </w:r>
            <w:proofErr w:type="gramEnd"/>
          </w:p>
          <w:p w14:paraId="60F3D67B" w14:textId="314B104B" w:rsidR="00191E5E" w:rsidRDefault="00191E5E" w:rsidP="00191E5E">
            <w:pPr>
              <w:pStyle w:val="ListParagraph"/>
              <w:numPr>
                <w:ilvl w:val="0"/>
                <w:numId w:val="13"/>
              </w:numPr>
            </w:pPr>
            <w:r>
              <w:t>Deep fried foods</w:t>
            </w:r>
          </w:p>
          <w:p w14:paraId="78433E9C" w14:textId="1456ED66" w:rsidR="00191E5E" w:rsidRDefault="00191E5E" w:rsidP="00191E5E">
            <w:pPr>
              <w:pStyle w:val="ListParagraph"/>
              <w:numPr>
                <w:ilvl w:val="0"/>
                <w:numId w:val="13"/>
              </w:numPr>
            </w:pPr>
            <w:r>
              <w:t>Sweetened breakfast cereals</w:t>
            </w:r>
          </w:p>
          <w:p w14:paraId="2BB19426" w14:textId="394B263A" w:rsidR="00191E5E" w:rsidRDefault="00191E5E" w:rsidP="00191E5E">
            <w:pPr>
              <w:pStyle w:val="ListParagraph"/>
              <w:numPr>
                <w:ilvl w:val="0"/>
                <w:numId w:val="13"/>
              </w:numPr>
            </w:pPr>
            <w:r>
              <w:t>Sugary drinks</w:t>
            </w:r>
          </w:p>
          <w:p w14:paraId="1306479B" w14:textId="546201E8" w:rsidR="00191E5E" w:rsidRDefault="00191E5E" w:rsidP="00191E5E">
            <w:pPr>
              <w:pStyle w:val="ListParagraph"/>
              <w:numPr>
                <w:ilvl w:val="0"/>
                <w:numId w:val="13"/>
              </w:numPr>
            </w:pPr>
            <w:r>
              <w:t>Energy &amp; protein bars</w:t>
            </w:r>
          </w:p>
          <w:p w14:paraId="4EF002FD" w14:textId="41B8EFF2" w:rsidR="00191E5E" w:rsidRDefault="00191E5E" w:rsidP="00191E5E">
            <w:r>
              <w:t>Try to stay away from:</w:t>
            </w:r>
          </w:p>
          <w:p w14:paraId="0FA010B3" w14:textId="2098513A" w:rsidR="00F147B1" w:rsidRDefault="00191E5E" w:rsidP="00191E5E">
            <w:pPr>
              <w:pStyle w:val="Heading4"/>
              <w:numPr>
                <w:ilvl w:val="0"/>
                <w:numId w:val="15"/>
              </w:numPr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Margarines </w:t>
            </w:r>
          </w:p>
          <w:p w14:paraId="0E70D479" w14:textId="1FD68A92" w:rsidR="00191E5E" w:rsidRDefault="00191E5E" w:rsidP="00191E5E">
            <w:pPr>
              <w:pStyle w:val="ListParagraph"/>
              <w:numPr>
                <w:ilvl w:val="0"/>
                <w:numId w:val="15"/>
              </w:numPr>
            </w:pPr>
            <w:r>
              <w:t>High-fat red meats</w:t>
            </w:r>
          </w:p>
          <w:p w14:paraId="048EB791" w14:textId="5CA9FDFC" w:rsidR="00191E5E" w:rsidRDefault="00191E5E" w:rsidP="00191E5E">
            <w:pPr>
              <w:pStyle w:val="ListParagraph"/>
              <w:numPr>
                <w:ilvl w:val="0"/>
                <w:numId w:val="15"/>
              </w:numPr>
            </w:pPr>
            <w:r>
              <w:t>Butter</w:t>
            </w:r>
          </w:p>
          <w:p w14:paraId="4329C184" w14:textId="6DE944F8" w:rsidR="00191E5E" w:rsidRDefault="00191E5E" w:rsidP="00191E5E">
            <w:pPr>
              <w:pStyle w:val="ListParagraph"/>
              <w:numPr>
                <w:ilvl w:val="0"/>
                <w:numId w:val="15"/>
              </w:numPr>
            </w:pPr>
            <w:r>
              <w:t>Milk</w:t>
            </w:r>
          </w:p>
          <w:p w14:paraId="0EF0560C" w14:textId="2A14B2A5" w:rsidR="00191E5E" w:rsidRDefault="00191E5E" w:rsidP="00191E5E">
            <w:pPr>
              <w:pStyle w:val="ListParagraph"/>
              <w:numPr>
                <w:ilvl w:val="0"/>
                <w:numId w:val="15"/>
              </w:numPr>
            </w:pPr>
            <w:r>
              <w:t>Cheese</w:t>
            </w:r>
          </w:p>
          <w:p w14:paraId="0609337B" w14:textId="7A932902" w:rsidR="00191E5E" w:rsidRDefault="00191E5E" w:rsidP="00191E5E">
            <w:pPr>
              <w:pStyle w:val="ListParagraph"/>
              <w:numPr>
                <w:ilvl w:val="0"/>
                <w:numId w:val="15"/>
              </w:numPr>
            </w:pPr>
            <w:r>
              <w:t>Cream</w:t>
            </w:r>
          </w:p>
          <w:p w14:paraId="0A2386C8" w14:textId="34ED2F68" w:rsidR="00191E5E" w:rsidRDefault="00191E5E" w:rsidP="00191E5E">
            <w:proofErr w:type="spellStart"/>
            <w:r>
              <w:t>Opt</w:t>
            </w:r>
            <w:proofErr w:type="spellEnd"/>
            <w:r>
              <w:t xml:space="preserve"> for alternative butter, milks and creams like nut butters, soy milks, almond milks.</w:t>
            </w:r>
          </w:p>
          <w:p w14:paraId="0A407630" w14:textId="6602B4E6" w:rsidR="00191E5E" w:rsidRDefault="00191E5E" w:rsidP="00191E5E"/>
          <w:p w14:paraId="10E2D4DE" w14:textId="5760D5CD" w:rsidR="00191E5E" w:rsidRDefault="00191E5E" w:rsidP="00191E5E">
            <w:r>
              <w:t>Limit</w:t>
            </w:r>
          </w:p>
          <w:p w14:paraId="38F7104F" w14:textId="6EE07F9A" w:rsidR="00191E5E" w:rsidRDefault="00191E5E" w:rsidP="00191E5E">
            <w:pPr>
              <w:pStyle w:val="ListParagraph"/>
              <w:numPr>
                <w:ilvl w:val="0"/>
                <w:numId w:val="16"/>
              </w:numPr>
            </w:pPr>
            <w:r>
              <w:t xml:space="preserve">Vegetable oils </w:t>
            </w:r>
          </w:p>
          <w:p w14:paraId="358C3A38" w14:textId="7A82139D" w:rsidR="00191E5E" w:rsidRDefault="00D77484" w:rsidP="00191E5E">
            <w:pPr>
              <w:pStyle w:val="ListParagraph"/>
              <w:numPr>
                <w:ilvl w:val="0"/>
                <w:numId w:val="16"/>
              </w:numPr>
            </w:pPr>
            <w:r>
              <w:t>Sugar</w:t>
            </w:r>
          </w:p>
          <w:p w14:paraId="3D78F6E0" w14:textId="672D59F1" w:rsidR="00D77484" w:rsidRDefault="00D77484" w:rsidP="00191E5E">
            <w:pPr>
              <w:pStyle w:val="ListParagraph"/>
              <w:numPr>
                <w:ilvl w:val="0"/>
                <w:numId w:val="16"/>
              </w:numPr>
            </w:pPr>
            <w:r>
              <w:t>Refined grains found in – White bread, white rice, de-</w:t>
            </w:r>
            <w:proofErr w:type="spellStart"/>
            <w:r>
              <w:t>germed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cornmeal,etc</w:t>
            </w:r>
            <w:proofErr w:type="spellEnd"/>
            <w:r>
              <w:t>.</w:t>
            </w:r>
            <w:proofErr w:type="gramEnd"/>
          </w:p>
          <w:p w14:paraId="51E07227" w14:textId="277409C8" w:rsidR="00D77484" w:rsidRDefault="00D77484" w:rsidP="00191E5E">
            <w:pPr>
              <w:pStyle w:val="ListParagraph"/>
              <w:numPr>
                <w:ilvl w:val="0"/>
                <w:numId w:val="16"/>
              </w:numPr>
            </w:pPr>
            <w:r>
              <w:t>Sugary drinks</w:t>
            </w:r>
          </w:p>
          <w:p w14:paraId="29A80D62" w14:textId="7BFB372F" w:rsidR="00D77484" w:rsidRDefault="00D77484" w:rsidP="00191E5E">
            <w:pPr>
              <w:pStyle w:val="ListParagraph"/>
              <w:numPr>
                <w:ilvl w:val="0"/>
                <w:numId w:val="16"/>
              </w:numPr>
            </w:pPr>
            <w:r>
              <w:t xml:space="preserve">Desserts </w:t>
            </w:r>
          </w:p>
          <w:p w14:paraId="6F81078C" w14:textId="6A3C255A" w:rsidR="00D77484" w:rsidRPr="00191E5E" w:rsidRDefault="00D77484" w:rsidP="00191E5E">
            <w:pPr>
              <w:pStyle w:val="ListParagraph"/>
              <w:numPr>
                <w:ilvl w:val="0"/>
                <w:numId w:val="16"/>
              </w:numPr>
            </w:pPr>
            <w:r>
              <w:t>Refined carbohydrates</w:t>
            </w:r>
          </w:p>
          <w:p w14:paraId="3957A7F4" w14:textId="77777777" w:rsidR="00F147B1" w:rsidRDefault="00F147B1" w:rsidP="00B359E4">
            <w:pPr>
              <w:pStyle w:val="Heading4"/>
            </w:pPr>
          </w:p>
          <w:p w14:paraId="2858F0EF" w14:textId="77777777" w:rsidR="00F147B1" w:rsidRDefault="00F147B1" w:rsidP="00B359E4">
            <w:pPr>
              <w:pStyle w:val="Heading4"/>
            </w:pPr>
          </w:p>
          <w:p w14:paraId="185468A1" w14:textId="77777777" w:rsidR="00F147B1" w:rsidRDefault="00F147B1" w:rsidP="00B359E4">
            <w:pPr>
              <w:pStyle w:val="Heading4"/>
            </w:pPr>
          </w:p>
          <w:p w14:paraId="712EAD32" w14:textId="77777777" w:rsidR="00F147B1" w:rsidRDefault="00F147B1" w:rsidP="00B359E4">
            <w:pPr>
              <w:pStyle w:val="Heading4"/>
            </w:pPr>
          </w:p>
          <w:p w14:paraId="5E94B173" w14:textId="77777777" w:rsidR="00F147B1" w:rsidRDefault="00F147B1" w:rsidP="00B359E4">
            <w:pPr>
              <w:pStyle w:val="Heading4"/>
            </w:pPr>
          </w:p>
          <w:p w14:paraId="09730156" w14:textId="77777777" w:rsidR="00F147B1" w:rsidRDefault="00F147B1" w:rsidP="00B359E4">
            <w:pPr>
              <w:pStyle w:val="Heading4"/>
            </w:pPr>
          </w:p>
          <w:p w14:paraId="4FF7A014" w14:textId="77777777" w:rsidR="00F147B1" w:rsidRDefault="00F147B1" w:rsidP="00B359E4">
            <w:pPr>
              <w:pStyle w:val="Heading4"/>
            </w:pPr>
          </w:p>
          <w:p w14:paraId="44F9EDF4" w14:textId="77777777" w:rsidR="00F147B1" w:rsidRDefault="00F147B1" w:rsidP="00B359E4">
            <w:pPr>
              <w:pStyle w:val="Heading4"/>
            </w:pPr>
          </w:p>
          <w:p w14:paraId="52532839" w14:textId="77777777" w:rsidR="00F147B1" w:rsidRDefault="00F147B1" w:rsidP="00B359E4">
            <w:pPr>
              <w:pStyle w:val="Heading4"/>
            </w:pPr>
          </w:p>
          <w:p w14:paraId="00FB8CBB" w14:textId="77777777" w:rsidR="00F147B1" w:rsidRDefault="00F147B1" w:rsidP="00B359E4">
            <w:pPr>
              <w:pStyle w:val="Heading4"/>
            </w:pPr>
          </w:p>
          <w:p w14:paraId="739C95ED" w14:textId="499A6F03" w:rsidR="00F147B1" w:rsidRDefault="00F147B1" w:rsidP="00B359E4">
            <w:pPr>
              <w:pStyle w:val="Heading4"/>
            </w:pPr>
          </w:p>
          <w:p w14:paraId="44A19105" w14:textId="054538DF" w:rsidR="00D77484" w:rsidRDefault="00D77484" w:rsidP="00D77484"/>
          <w:p w14:paraId="4BA38480" w14:textId="5B1EF2E6" w:rsidR="00D77484" w:rsidRDefault="00D77484" w:rsidP="00D77484"/>
          <w:p w14:paraId="4D593792" w14:textId="72B5C9F5" w:rsidR="00D77484" w:rsidRDefault="00D77484" w:rsidP="00D77484"/>
          <w:p w14:paraId="4311A7C0" w14:textId="175D5262" w:rsidR="00D77484" w:rsidRDefault="00D77484" w:rsidP="00D77484"/>
          <w:p w14:paraId="722E4713" w14:textId="74699D0F" w:rsidR="00D77484" w:rsidRDefault="00D77484" w:rsidP="00D77484"/>
          <w:p w14:paraId="12BB3DB7" w14:textId="343B534C" w:rsidR="00D77484" w:rsidRDefault="00D77484" w:rsidP="00D77484"/>
          <w:p w14:paraId="62F75ED4" w14:textId="46FDCB26" w:rsidR="00D77484" w:rsidRDefault="00D77484" w:rsidP="00D77484"/>
          <w:p w14:paraId="11674C5F" w14:textId="42E98AA4" w:rsidR="00D77484" w:rsidRDefault="00D77484" w:rsidP="00D77484"/>
          <w:p w14:paraId="14787CEA" w14:textId="6D5CCD7C" w:rsidR="00D77484" w:rsidRDefault="00D77484" w:rsidP="00D77484"/>
          <w:p w14:paraId="1C43FBE5" w14:textId="77233EC1" w:rsidR="00D77484" w:rsidRDefault="00D77484" w:rsidP="00D77484"/>
          <w:p w14:paraId="1E2B65A8" w14:textId="01E7951C" w:rsidR="00D77484" w:rsidRDefault="00D77484" w:rsidP="00D77484"/>
          <w:p w14:paraId="2C4FF3B1" w14:textId="1244A0B4" w:rsidR="00D77484" w:rsidRDefault="00D77484" w:rsidP="00D77484"/>
          <w:p w14:paraId="6DD5C3DF" w14:textId="3CC841D7" w:rsidR="00D77484" w:rsidRDefault="00D77484" w:rsidP="00D77484"/>
          <w:p w14:paraId="6992AA72" w14:textId="3AA1D359" w:rsidR="00D77484" w:rsidRDefault="00D77484" w:rsidP="00D77484"/>
          <w:p w14:paraId="6D35C170" w14:textId="424AEA29" w:rsidR="00D77484" w:rsidRDefault="00D77484" w:rsidP="00D77484"/>
          <w:p w14:paraId="4F060621" w14:textId="3525F4A9" w:rsidR="00D77484" w:rsidRDefault="00D77484" w:rsidP="00D77484"/>
          <w:p w14:paraId="0C27B49D" w14:textId="6A48ADDE" w:rsidR="00D77484" w:rsidRDefault="00D77484" w:rsidP="00D77484"/>
          <w:p w14:paraId="01431EC1" w14:textId="06FF8452" w:rsidR="00D77484" w:rsidRDefault="00D77484" w:rsidP="00D77484"/>
          <w:p w14:paraId="1383E5BB" w14:textId="4610EECB" w:rsidR="00D77484" w:rsidRDefault="00D77484" w:rsidP="00D77484"/>
          <w:p w14:paraId="12A5B841" w14:textId="7A9A50F4" w:rsidR="00D77484" w:rsidRDefault="00D77484" w:rsidP="00D77484"/>
          <w:p w14:paraId="17827463" w14:textId="4864EA1F" w:rsidR="00D77484" w:rsidRDefault="00D77484" w:rsidP="004A3C89">
            <w:pPr>
              <w:pStyle w:val="Heading2"/>
            </w:pPr>
            <w:r>
              <w:t>OK ALL WELL AND GOOD</w:t>
            </w:r>
            <w:r w:rsidR="004A3C89">
              <w:t xml:space="preserve"> HOWEVER, WHAT SHOULD I BE EATING</w:t>
            </w:r>
            <w:r>
              <w:t>?</w:t>
            </w:r>
          </w:p>
          <w:p w14:paraId="798703FF" w14:textId="77777777" w:rsidR="004A3C89" w:rsidRDefault="004A3C89" w:rsidP="00D77484">
            <w:pPr>
              <w:pStyle w:val="Heading4"/>
            </w:pPr>
            <w:r>
              <w:t>Step Two</w:t>
            </w:r>
          </w:p>
          <w:p w14:paraId="6A7FF43C" w14:textId="77777777" w:rsidR="004A3C89" w:rsidRDefault="004A3C89" w:rsidP="00D77484">
            <w:pPr>
              <w:pStyle w:val="Heading4"/>
            </w:pPr>
          </w:p>
          <w:p w14:paraId="7FD9C23D" w14:textId="192C682A" w:rsidR="00D77484" w:rsidRDefault="004A3C89" w:rsidP="00D77484">
            <w:pPr>
              <w:pStyle w:val="Heading4"/>
              <w:rPr>
                <w:b w:val="0"/>
                <w:bCs/>
              </w:rPr>
            </w:pPr>
            <w:r w:rsidRPr="004A3C89">
              <w:rPr>
                <w:b w:val="0"/>
                <w:bCs/>
              </w:rPr>
              <w:t>We need to start eating protein with every meal</w:t>
            </w:r>
            <w:r>
              <w:rPr>
                <w:b w:val="0"/>
                <w:bCs/>
              </w:rPr>
              <w:t>. Protein will help us avoid sudden blood sugar imbalances which feed bad gut bacteria.</w:t>
            </w:r>
          </w:p>
          <w:p w14:paraId="57A4C5E9" w14:textId="67494D64" w:rsidR="004A3C89" w:rsidRDefault="004A3C89" w:rsidP="004A3C89"/>
          <w:p w14:paraId="022AD5B1" w14:textId="0E1BB51D" w:rsidR="004A3C89" w:rsidRDefault="004A3C89" w:rsidP="004A3C89">
            <w:pPr>
              <w:rPr>
                <w:b/>
                <w:bCs/>
              </w:rPr>
            </w:pPr>
            <w:r w:rsidRPr="004A3C89">
              <w:rPr>
                <w:b/>
                <w:bCs/>
              </w:rPr>
              <w:t>Good sources of protein</w:t>
            </w:r>
          </w:p>
          <w:p w14:paraId="3C91264B" w14:textId="0E1D80A3" w:rsidR="004A3C89" w:rsidRPr="004A3C89" w:rsidRDefault="004A3C89" w:rsidP="004A3C89">
            <w:pPr>
              <w:pStyle w:val="ListParagraph"/>
              <w:numPr>
                <w:ilvl w:val="0"/>
                <w:numId w:val="17"/>
              </w:numPr>
              <w:rPr>
                <w:b/>
                <w:bCs/>
              </w:rPr>
            </w:pPr>
            <w:r w:rsidRPr="004A3C89">
              <w:rPr>
                <w:b/>
                <w:bCs/>
              </w:rPr>
              <w:t xml:space="preserve">Sustainably raised animal protein </w:t>
            </w:r>
          </w:p>
          <w:p w14:paraId="1CDCAF27" w14:textId="5A0525CF" w:rsidR="004A3C89" w:rsidRDefault="004A3C89" w:rsidP="004A3C89">
            <w:pPr>
              <w:pStyle w:val="ListParagraph"/>
              <w:numPr>
                <w:ilvl w:val="0"/>
                <w:numId w:val="17"/>
              </w:numPr>
            </w:pPr>
            <w:r>
              <w:t>Fish</w:t>
            </w:r>
          </w:p>
          <w:p w14:paraId="1288676B" w14:textId="09EC943D" w:rsidR="004A3C89" w:rsidRDefault="004A3C89" w:rsidP="004A3C89">
            <w:pPr>
              <w:pStyle w:val="ListParagraph"/>
              <w:numPr>
                <w:ilvl w:val="0"/>
                <w:numId w:val="17"/>
              </w:numPr>
            </w:pPr>
            <w:r>
              <w:t>Turkey</w:t>
            </w:r>
          </w:p>
          <w:p w14:paraId="53FF9BA3" w14:textId="01BE5ED1" w:rsidR="004A3C89" w:rsidRDefault="004A3C89" w:rsidP="004A3C89">
            <w:pPr>
              <w:pStyle w:val="ListParagraph"/>
              <w:numPr>
                <w:ilvl w:val="0"/>
                <w:numId w:val="17"/>
              </w:numPr>
            </w:pPr>
            <w:r>
              <w:t>Chicken</w:t>
            </w:r>
          </w:p>
          <w:p w14:paraId="29E41413" w14:textId="7F48197D" w:rsidR="004A3C89" w:rsidRDefault="004A3C89" w:rsidP="004A3C89">
            <w:pPr>
              <w:pStyle w:val="ListParagraph"/>
              <w:numPr>
                <w:ilvl w:val="0"/>
                <w:numId w:val="17"/>
              </w:numPr>
            </w:pPr>
            <w:r>
              <w:t>Lean cuts of lamb</w:t>
            </w:r>
          </w:p>
          <w:p w14:paraId="0C06DF01" w14:textId="121DEC83" w:rsidR="004A3C89" w:rsidRDefault="004A3C89" w:rsidP="004A3C89">
            <w:pPr>
              <w:pStyle w:val="ListParagraph"/>
              <w:numPr>
                <w:ilvl w:val="0"/>
                <w:numId w:val="17"/>
              </w:numPr>
              <w:rPr>
                <w:b/>
                <w:bCs/>
              </w:rPr>
            </w:pPr>
            <w:r w:rsidRPr="004A3C89">
              <w:rPr>
                <w:b/>
                <w:bCs/>
              </w:rPr>
              <w:t>Plenty of vegetable protein</w:t>
            </w:r>
          </w:p>
          <w:p w14:paraId="2107206E" w14:textId="1E488DB9" w:rsidR="004A3C89" w:rsidRDefault="004A3C89" w:rsidP="004A3C89">
            <w:pPr>
              <w:pStyle w:val="ListParagraph"/>
              <w:numPr>
                <w:ilvl w:val="0"/>
                <w:numId w:val="17"/>
              </w:numPr>
            </w:pPr>
            <w:r>
              <w:t>Nuts</w:t>
            </w:r>
          </w:p>
          <w:p w14:paraId="6071B35B" w14:textId="4E313B8E" w:rsidR="004A3C89" w:rsidRDefault="004A3C89" w:rsidP="004A3C89">
            <w:pPr>
              <w:pStyle w:val="ListParagraph"/>
              <w:numPr>
                <w:ilvl w:val="0"/>
                <w:numId w:val="17"/>
              </w:numPr>
            </w:pPr>
            <w:r>
              <w:t>Beans</w:t>
            </w:r>
          </w:p>
          <w:p w14:paraId="51C68E8D" w14:textId="6D9A2007" w:rsidR="004A3C89" w:rsidRDefault="004A3C89" w:rsidP="004A3C89">
            <w:pPr>
              <w:pStyle w:val="ListParagraph"/>
              <w:numPr>
                <w:ilvl w:val="0"/>
                <w:numId w:val="17"/>
              </w:numPr>
            </w:pPr>
            <w:r>
              <w:t>Seeds</w:t>
            </w:r>
          </w:p>
          <w:p w14:paraId="4CCB9A03" w14:textId="445F8676" w:rsidR="004A3C89" w:rsidRDefault="004A3C89" w:rsidP="004A3C89">
            <w:pPr>
              <w:pStyle w:val="ListParagraph"/>
              <w:numPr>
                <w:ilvl w:val="0"/>
                <w:numId w:val="17"/>
              </w:numPr>
            </w:pPr>
            <w:r>
              <w:t>Tofu</w:t>
            </w:r>
          </w:p>
          <w:p w14:paraId="1FB62B78" w14:textId="054CF696" w:rsidR="004A3C89" w:rsidRPr="004A3C89" w:rsidRDefault="004A3C89" w:rsidP="004A3C89">
            <w:pPr>
              <w:rPr>
                <w:b/>
                <w:bCs/>
              </w:rPr>
            </w:pPr>
            <w:r w:rsidRPr="004A3C89">
              <w:rPr>
                <w:b/>
                <w:bCs/>
              </w:rPr>
              <w:t>High Fiber Foods</w:t>
            </w:r>
          </w:p>
          <w:p w14:paraId="0D209B74" w14:textId="284C5D75" w:rsidR="00D77484" w:rsidRDefault="004A3C89" w:rsidP="004A3C89">
            <w:pPr>
              <w:pStyle w:val="ListParagraph"/>
              <w:numPr>
                <w:ilvl w:val="0"/>
                <w:numId w:val="18"/>
              </w:numPr>
              <w:rPr>
                <w:bCs/>
              </w:rPr>
            </w:pPr>
            <w:r>
              <w:rPr>
                <w:bCs/>
              </w:rPr>
              <w:t xml:space="preserve">Wholegrains </w:t>
            </w:r>
          </w:p>
          <w:p w14:paraId="14AA2B92" w14:textId="2CDE4AC7" w:rsidR="004A3C89" w:rsidRDefault="004A3C89" w:rsidP="004A3C89">
            <w:pPr>
              <w:pStyle w:val="ListParagraph"/>
              <w:numPr>
                <w:ilvl w:val="0"/>
                <w:numId w:val="18"/>
              </w:numPr>
              <w:rPr>
                <w:bCs/>
              </w:rPr>
            </w:pPr>
            <w:r>
              <w:rPr>
                <w:bCs/>
              </w:rPr>
              <w:t xml:space="preserve">Vegetables </w:t>
            </w:r>
          </w:p>
          <w:p w14:paraId="66E776D4" w14:textId="76FC3A93" w:rsidR="004A3C89" w:rsidRDefault="004A3C89" w:rsidP="004A3C89">
            <w:pPr>
              <w:pStyle w:val="ListParagraph"/>
              <w:numPr>
                <w:ilvl w:val="0"/>
                <w:numId w:val="18"/>
              </w:numPr>
              <w:rPr>
                <w:bCs/>
              </w:rPr>
            </w:pPr>
            <w:r>
              <w:rPr>
                <w:bCs/>
              </w:rPr>
              <w:t>Nuts</w:t>
            </w:r>
          </w:p>
          <w:p w14:paraId="45601988" w14:textId="5C8B87E0" w:rsidR="004A3C89" w:rsidRDefault="004A3C89" w:rsidP="004A3C89">
            <w:pPr>
              <w:pStyle w:val="ListParagraph"/>
              <w:numPr>
                <w:ilvl w:val="0"/>
                <w:numId w:val="18"/>
              </w:numPr>
              <w:rPr>
                <w:bCs/>
              </w:rPr>
            </w:pPr>
            <w:r>
              <w:rPr>
                <w:bCs/>
              </w:rPr>
              <w:t>Seeds</w:t>
            </w:r>
          </w:p>
          <w:p w14:paraId="6FE88978" w14:textId="09058ADC" w:rsidR="004A3C89" w:rsidRDefault="004A3C89" w:rsidP="004A3C89">
            <w:pPr>
              <w:pStyle w:val="ListParagraph"/>
              <w:numPr>
                <w:ilvl w:val="0"/>
                <w:numId w:val="18"/>
              </w:numPr>
              <w:rPr>
                <w:bCs/>
              </w:rPr>
            </w:pPr>
            <w:r>
              <w:rPr>
                <w:bCs/>
              </w:rPr>
              <w:t>Fruit</w:t>
            </w:r>
          </w:p>
          <w:p w14:paraId="34ACC036" w14:textId="25E55A4E" w:rsidR="009E1C5B" w:rsidRPr="009E1C5B" w:rsidRDefault="009E1C5B" w:rsidP="009E1C5B">
            <w:pPr>
              <w:rPr>
                <w:b/>
              </w:rPr>
            </w:pPr>
            <w:r w:rsidRPr="009E1C5B">
              <w:rPr>
                <w:b/>
              </w:rPr>
              <w:t>Healthy Fats</w:t>
            </w:r>
          </w:p>
          <w:p w14:paraId="708F6635" w14:textId="57D288C7" w:rsidR="00D77484" w:rsidRDefault="009E1C5B" w:rsidP="009E1C5B">
            <w:pPr>
              <w:pStyle w:val="ListParagraph"/>
            </w:pPr>
            <w:r>
              <w:t xml:space="preserve">Increase Omega-3 fatty acids by </w:t>
            </w:r>
            <w:proofErr w:type="gramStart"/>
            <w:r>
              <w:t>eating;</w:t>
            </w:r>
            <w:proofErr w:type="gramEnd"/>
          </w:p>
          <w:p w14:paraId="42D6182E" w14:textId="1E21BE96" w:rsidR="009E1C5B" w:rsidRDefault="00EC18C1" w:rsidP="009E1C5B">
            <w:pPr>
              <w:pStyle w:val="ListParagraph"/>
              <w:numPr>
                <w:ilvl w:val="0"/>
                <w:numId w:val="21"/>
              </w:numPr>
            </w:pPr>
            <w:r>
              <w:t xml:space="preserve">Water wild salmon </w:t>
            </w:r>
          </w:p>
          <w:p w14:paraId="0F994AC0" w14:textId="5F07B56C" w:rsidR="00EC18C1" w:rsidRDefault="00EC18C1" w:rsidP="009E1C5B">
            <w:pPr>
              <w:pStyle w:val="ListParagraph"/>
              <w:numPr>
                <w:ilvl w:val="0"/>
                <w:numId w:val="21"/>
              </w:numPr>
            </w:pPr>
            <w:r>
              <w:t xml:space="preserve">Sardines </w:t>
            </w:r>
          </w:p>
          <w:p w14:paraId="45C7CEA5" w14:textId="300BB15F" w:rsidR="00EC18C1" w:rsidRDefault="00EC18C1" w:rsidP="009E1C5B">
            <w:pPr>
              <w:pStyle w:val="ListParagraph"/>
              <w:numPr>
                <w:ilvl w:val="0"/>
                <w:numId w:val="21"/>
              </w:numPr>
            </w:pPr>
            <w:r>
              <w:t xml:space="preserve">Herring </w:t>
            </w:r>
          </w:p>
          <w:p w14:paraId="4BA05F14" w14:textId="6D7394E4" w:rsidR="00EC18C1" w:rsidRDefault="00EC18C1" w:rsidP="009E1C5B">
            <w:pPr>
              <w:pStyle w:val="ListParagraph"/>
              <w:numPr>
                <w:ilvl w:val="0"/>
                <w:numId w:val="21"/>
              </w:numPr>
            </w:pPr>
            <w:r>
              <w:t>Flaxseed</w:t>
            </w:r>
          </w:p>
          <w:p w14:paraId="0623D209" w14:textId="63989C44" w:rsidR="00EC18C1" w:rsidRDefault="00EC18C1" w:rsidP="009E1C5B">
            <w:pPr>
              <w:pStyle w:val="ListParagraph"/>
              <w:numPr>
                <w:ilvl w:val="0"/>
                <w:numId w:val="21"/>
              </w:numPr>
            </w:pPr>
            <w:r>
              <w:t>Seaweed</w:t>
            </w:r>
          </w:p>
          <w:p w14:paraId="70AFC9DF" w14:textId="1BEDC067" w:rsidR="00EC18C1" w:rsidRDefault="00EC18C1" w:rsidP="00EC18C1">
            <w:pPr>
              <w:rPr>
                <w:b/>
                <w:bCs/>
              </w:rPr>
            </w:pPr>
            <w:r w:rsidRPr="00EC18C1">
              <w:rPr>
                <w:b/>
                <w:bCs/>
              </w:rPr>
              <w:t>Healthy Oils</w:t>
            </w:r>
          </w:p>
          <w:p w14:paraId="0AFAF913" w14:textId="656648D4" w:rsidR="00EC18C1" w:rsidRPr="00EC18C1" w:rsidRDefault="00EC18C1" w:rsidP="00EC18C1">
            <w:pPr>
              <w:pStyle w:val="ListParagraph"/>
              <w:numPr>
                <w:ilvl w:val="0"/>
                <w:numId w:val="22"/>
              </w:numPr>
            </w:pPr>
            <w:r w:rsidRPr="00EC18C1">
              <w:t xml:space="preserve">Coconut oil </w:t>
            </w:r>
          </w:p>
          <w:p w14:paraId="2004CA14" w14:textId="2E1FAA46" w:rsidR="00EC18C1" w:rsidRPr="00EC18C1" w:rsidRDefault="00EC18C1" w:rsidP="00EC18C1">
            <w:pPr>
              <w:pStyle w:val="ListParagraph"/>
              <w:numPr>
                <w:ilvl w:val="0"/>
                <w:numId w:val="22"/>
              </w:numPr>
            </w:pPr>
            <w:r w:rsidRPr="00EC18C1">
              <w:t>Olive</w:t>
            </w:r>
          </w:p>
          <w:p w14:paraId="0FD41E11" w14:textId="1741232E" w:rsidR="00EC18C1" w:rsidRDefault="00EC18C1" w:rsidP="00EC18C1">
            <w:pPr>
              <w:pStyle w:val="ListParagraph"/>
              <w:numPr>
                <w:ilvl w:val="0"/>
                <w:numId w:val="22"/>
              </w:numPr>
            </w:pPr>
            <w:r w:rsidRPr="00EC18C1">
              <w:t>Extra virgin olive oil</w:t>
            </w:r>
          </w:p>
          <w:p w14:paraId="38EF49B8" w14:textId="3817C076" w:rsidR="00EC18C1" w:rsidRDefault="00EC18C1" w:rsidP="00EC18C1">
            <w:pPr>
              <w:pStyle w:val="ListParagraph"/>
              <w:numPr>
                <w:ilvl w:val="0"/>
                <w:numId w:val="22"/>
              </w:numPr>
            </w:pPr>
            <w:r>
              <w:t>Cold pressed sesame</w:t>
            </w:r>
          </w:p>
          <w:p w14:paraId="17E3085C" w14:textId="608DDDF9" w:rsidR="00EC18C1" w:rsidRDefault="00EC18C1" w:rsidP="00EC18C1">
            <w:pPr>
              <w:pStyle w:val="ListParagraph"/>
              <w:numPr>
                <w:ilvl w:val="0"/>
                <w:numId w:val="22"/>
              </w:numPr>
            </w:pPr>
            <w:r>
              <w:t>Nut oils</w:t>
            </w:r>
          </w:p>
          <w:p w14:paraId="3D897D7D" w14:textId="33DF0706" w:rsidR="00466DBB" w:rsidRDefault="00466DBB" w:rsidP="00466DBB">
            <w:pPr>
              <w:rPr>
                <w:b/>
                <w:bCs/>
              </w:rPr>
            </w:pPr>
            <w:r w:rsidRPr="00466DBB">
              <w:rPr>
                <w:b/>
                <w:bCs/>
              </w:rPr>
              <w:t>Vegetables and Fruit</w:t>
            </w:r>
          </w:p>
          <w:p w14:paraId="0E1D3691" w14:textId="67698561" w:rsidR="00466DBB" w:rsidRDefault="00466DBB" w:rsidP="00466DBB">
            <w:pPr>
              <w:pStyle w:val="ListParagraph"/>
              <w:numPr>
                <w:ilvl w:val="0"/>
                <w:numId w:val="23"/>
              </w:numPr>
            </w:pPr>
            <w:r w:rsidRPr="00466DBB">
              <w:t xml:space="preserve">Try and go for 8 servings per </w:t>
            </w:r>
            <w:proofErr w:type="gramStart"/>
            <w:r w:rsidRPr="00466DBB">
              <w:t>day</w:t>
            </w:r>
            <w:proofErr w:type="gramEnd"/>
          </w:p>
          <w:p w14:paraId="562EC070" w14:textId="71A46F5B" w:rsidR="00466DBB" w:rsidRDefault="00466DBB" w:rsidP="00466DBB">
            <w:pPr>
              <w:pStyle w:val="ListParagraph"/>
              <w:numPr>
                <w:ilvl w:val="0"/>
                <w:numId w:val="23"/>
              </w:numPr>
            </w:pPr>
            <w:r>
              <w:t xml:space="preserve">Colorful fruits </w:t>
            </w:r>
          </w:p>
          <w:p w14:paraId="25EF9A5A" w14:textId="4C50DD76" w:rsidR="00466DBB" w:rsidRDefault="00466DBB" w:rsidP="00466DBB">
            <w:pPr>
              <w:pStyle w:val="ListParagraph"/>
              <w:numPr>
                <w:ilvl w:val="0"/>
                <w:numId w:val="23"/>
              </w:numPr>
            </w:pPr>
            <w:r>
              <w:t xml:space="preserve">Vivid vegetables </w:t>
            </w:r>
          </w:p>
          <w:p w14:paraId="554CC4D1" w14:textId="1E15E069" w:rsidR="00466DBB" w:rsidRDefault="00466DBB" w:rsidP="00466DBB">
            <w:pPr>
              <w:pStyle w:val="ListParagraph"/>
              <w:numPr>
                <w:ilvl w:val="0"/>
                <w:numId w:val="23"/>
              </w:numPr>
            </w:pPr>
            <w:r>
              <w:t xml:space="preserve">Fruit and veg containing- disease fighting vitamins, minerals, fiber, phytonutrients, </w:t>
            </w:r>
            <w:proofErr w:type="gramStart"/>
            <w:r>
              <w:t>antioxidants</w:t>
            </w:r>
            <w:proofErr w:type="gramEnd"/>
            <w:r>
              <w:t xml:space="preserve"> and anti-inflammatory molecules.</w:t>
            </w:r>
          </w:p>
          <w:p w14:paraId="484EE892" w14:textId="5B4D1DE0" w:rsidR="00466DBB" w:rsidRPr="00466DBB" w:rsidRDefault="00466DBB" w:rsidP="00466DBB">
            <w:pPr>
              <w:rPr>
                <w:b/>
                <w:bCs/>
              </w:rPr>
            </w:pPr>
            <w:r w:rsidRPr="00466DBB">
              <w:rPr>
                <w:b/>
                <w:bCs/>
              </w:rPr>
              <w:t>Vitamins and Mineral Supplements</w:t>
            </w:r>
          </w:p>
          <w:p w14:paraId="65BE44C0" w14:textId="35D59A7A" w:rsidR="00D77484" w:rsidRDefault="00466DBB" w:rsidP="00D77484">
            <w:r>
              <w:t>Reduce inflammation and heal a leaky gut lining.</w:t>
            </w:r>
          </w:p>
          <w:p w14:paraId="5E940CD1" w14:textId="60661D2A" w:rsidR="00F0087B" w:rsidRDefault="00F0087B" w:rsidP="00D77484">
            <w:r>
              <w:t>Sometimes its difficult to get all the nutrients you need from wholefoods and you need that little bit of extra help.</w:t>
            </w:r>
          </w:p>
          <w:p w14:paraId="73C110CB" w14:textId="7135349C" w:rsidR="00466DBB" w:rsidRDefault="00F0087B" w:rsidP="00466DBB">
            <w:pPr>
              <w:pStyle w:val="ListParagraph"/>
              <w:numPr>
                <w:ilvl w:val="0"/>
                <w:numId w:val="24"/>
              </w:numPr>
            </w:pPr>
            <w:r>
              <w:t>Zinc</w:t>
            </w:r>
          </w:p>
          <w:p w14:paraId="2130385D" w14:textId="43E9BB17" w:rsidR="00F0087B" w:rsidRDefault="00F0087B" w:rsidP="00466DBB">
            <w:pPr>
              <w:pStyle w:val="ListParagraph"/>
              <w:numPr>
                <w:ilvl w:val="0"/>
                <w:numId w:val="24"/>
              </w:numPr>
            </w:pPr>
            <w:r>
              <w:t>Vitamin A</w:t>
            </w:r>
          </w:p>
          <w:p w14:paraId="78BB4A7A" w14:textId="4B1BC2B7" w:rsidR="00F0087B" w:rsidRDefault="00F0087B" w:rsidP="00466DBB">
            <w:pPr>
              <w:pStyle w:val="ListParagraph"/>
              <w:numPr>
                <w:ilvl w:val="0"/>
                <w:numId w:val="24"/>
              </w:numPr>
            </w:pPr>
            <w:r>
              <w:t xml:space="preserve">Glutamine </w:t>
            </w:r>
          </w:p>
          <w:p w14:paraId="0309C292" w14:textId="1F5363FC" w:rsidR="00F0087B" w:rsidRDefault="00F0087B" w:rsidP="00466DBB">
            <w:pPr>
              <w:pStyle w:val="ListParagraph"/>
              <w:numPr>
                <w:ilvl w:val="0"/>
                <w:numId w:val="24"/>
              </w:numPr>
            </w:pPr>
            <w:r>
              <w:t>Omega-3</w:t>
            </w:r>
          </w:p>
          <w:p w14:paraId="5D2F7DFB" w14:textId="69EFF1EB" w:rsidR="00F0087B" w:rsidRDefault="00F0087B" w:rsidP="00466DBB">
            <w:pPr>
              <w:pStyle w:val="ListParagraph"/>
              <w:numPr>
                <w:ilvl w:val="0"/>
                <w:numId w:val="24"/>
              </w:numPr>
            </w:pPr>
            <w:r>
              <w:t>Evening primrose oil</w:t>
            </w:r>
          </w:p>
          <w:p w14:paraId="3520A81A" w14:textId="561D9ACC" w:rsidR="00F0087B" w:rsidRDefault="00F0087B" w:rsidP="00466DBB">
            <w:pPr>
              <w:pStyle w:val="ListParagraph"/>
              <w:numPr>
                <w:ilvl w:val="0"/>
                <w:numId w:val="24"/>
              </w:numPr>
            </w:pPr>
            <w:r>
              <w:t xml:space="preserve">Quercetin </w:t>
            </w:r>
          </w:p>
          <w:p w14:paraId="010E1977" w14:textId="6646A36C" w:rsidR="00F0087B" w:rsidRDefault="00F0087B" w:rsidP="00466DBB">
            <w:pPr>
              <w:pStyle w:val="ListParagraph"/>
              <w:numPr>
                <w:ilvl w:val="0"/>
                <w:numId w:val="24"/>
              </w:numPr>
            </w:pPr>
            <w:r>
              <w:t xml:space="preserve">Turmeric </w:t>
            </w:r>
          </w:p>
          <w:p w14:paraId="3FC0DF04" w14:textId="2FCF0356" w:rsidR="00D77484" w:rsidRDefault="00000000" w:rsidP="00D77484">
            <w:hyperlink r:id="rId8" w:history="1">
              <w:r w:rsidR="00F0087B" w:rsidRPr="00F0087B">
                <w:rPr>
                  <w:color w:val="0000FF"/>
                  <w:u w:val="single"/>
                </w:rPr>
                <w:t>Zinc (citrate) - 60 Capsules - Pure Encapsulations | Amrita Nutrition</w:t>
              </w:r>
            </w:hyperlink>
          </w:p>
          <w:p w14:paraId="33BFD4E8" w14:textId="57495FF4" w:rsidR="00F0087B" w:rsidRDefault="00000000" w:rsidP="00D77484">
            <w:hyperlink r:id="rId9" w:history="1">
              <w:r w:rsidR="00F0087B" w:rsidRPr="00F0087B">
                <w:rPr>
                  <w:color w:val="0000FF"/>
                  <w:u w:val="single"/>
                </w:rPr>
                <w:t>Vitamin A Drops - 30ml - Seeking Health | Amrita Nutrition</w:t>
              </w:r>
            </w:hyperlink>
          </w:p>
          <w:p w14:paraId="34F2EAB5" w14:textId="12527470" w:rsidR="00F0087B" w:rsidRDefault="00000000" w:rsidP="00D77484">
            <w:hyperlink r:id="rId10" w:history="1">
              <w:r w:rsidR="00F0087B" w:rsidRPr="00F0087B">
                <w:rPr>
                  <w:color w:val="0000FF"/>
                  <w:u w:val="single"/>
                </w:rPr>
                <w:t>l-Glutamine Powder - 227g - Pure Encapsulations | Amrita Nutrition</w:t>
              </w:r>
            </w:hyperlink>
          </w:p>
          <w:p w14:paraId="0B6AA07D" w14:textId="090C57D6" w:rsidR="00F0087B" w:rsidRDefault="00000000" w:rsidP="00D77484">
            <w:hyperlink r:id="rId11" w:history="1">
              <w:r w:rsidR="00F0087B" w:rsidRPr="00F0087B">
                <w:rPr>
                  <w:color w:val="0000FF"/>
                  <w:u w:val="single"/>
                </w:rPr>
                <w:t>Life &amp; Soul Pure Omega-3 - 150ml - Bare Biology | Amrita Nutrition</w:t>
              </w:r>
            </w:hyperlink>
          </w:p>
          <w:p w14:paraId="39925A13" w14:textId="689A74EA" w:rsidR="00F0087B" w:rsidRDefault="00000000" w:rsidP="00D77484">
            <w:hyperlink r:id="rId12" w:history="1">
              <w:r w:rsidR="00F0087B" w:rsidRPr="00F0087B">
                <w:rPr>
                  <w:color w:val="0000FF"/>
                  <w:u w:val="single"/>
                </w:rPr>
                <w:t xml:space="preserve">Evening Primrose Oil - 180 </w:t>
              </w:r>
              <w:proofErr w:type="spellStart"/>
              <w:r w:rsidR="00F0087B" w:rsidRPr="00F0087B">
                <w:rPr>
                  <w:color w:val="0000FF"/>
                  <w:u w:val="single"/>
                </w:rPr>
                <w:t>Softgels</w:t>
              </w:r>
              <w:proofErr w:type="spellEnd"/>
              <w:r w:rsidR="00F0087B" w:rsidRPr="00F0087B">
                <w:rPr>
                  <w:color w:val="0000FF"/>
                  <w:u w:val="single"/>
                </w:rPr>
                <w:t xml:space="preserve"> - </w:t>
              </w:r>
              <w:proofErr w:type="spellStart"/>
              <w:r w:rsidR="00F0087B" w:rsidRPr="00F0087B">
                <w:rPr>
                  <w:color w:val="0000FF"/>
                  <w:u w:val="single"/>
                </w:rPr>
                <w:t>BodyBio</w:t>
              </w:r>
              <w:proofErr w:type="spellEnd"/>
              <w:r w:rsidR="00F0087B" w:rsidRPr="00F0087B">
                <w:rPr>
                  <w:color w:val="0000FF"/>
                  <w:u w:val="single"/>
                </w:rPr>
                <w:t xml:space="preserve"> | Amrita Nutrition</w:t>
              </w:r>
            </w:hyperlink>
          </w:p>
          <w:p w14:paraId="08841DB0" w14:textId="55D70D23" w:rsidR="00F0087B" w:rsidRDefault="00000000" w:rsidP="00D77484">
            <w:hyperlink r:id="rId13" w:history="1">
              <w:r w:rsidR="00F0087B" w:rsidRPr="00F0087B">
                <w:rPr>
                  <w:color w:val="0000FF"/>
                  <w:u w:val="single"/>
                </w:rPr>
                <w:t>Quercetin 300mg - 60 Capsules - Moss Nutrition | Amrita Nutrition</w:t>
              </w:r>
            </w:hyperlink>
          </w:p>
          <w:p w14:paraId="361FE4F6" w14:textId="334DDCAB" w:rsidR="00F0087B" w:rsidRDefault="00000000" w:rsidP="00D77484">
            <w:hyperlink r:id="rId14" w:history="1">
              <w:r w:rsidR="00F0087B" w:rsidRPr="00F0087B">
                <w:rPr>
                  <w:color w:val="0000FF"/>
                  <w:u w:val="single"/>
                </w:rPr>
                <w:t>Turmeric Supreme ES Gummies - 60s - Gaia Herbs | Amrita Nutrition</w:t>
              </w:r>
            </w:hyperlink>
          </w:p>
          <w:p w14:paraId="0FFC25F8" w14:textId="77777777" w:rsidR="00F0087B" w:rsidRDefault="00F0087B" w:rsidP="00D77484"/>
          <w:p w14:paraId="41EE0F1E" w14:textId="64C6C49E" w:rsidR="00D77484" w:rsidRDefault="00D77484" w:rsidP="00D77484"/>
          <w:p w14:paraId="3871CF9E" w14:textId="0136C1A9" w:rsidR="00D77484" w:rsidRDefault="00D77484" w:rsidP="00D77484"/>
          <w:p w14:paraId="4E971BC5" w14:textId="03F0D863" w:rsidR="0006334C" w:rsidRDefault="0006334C" w:rsidP="0006334C">
            <w:pPr>
              <w:pStyle w:val="Heading2"/>
            </w:pPr>
            <w:r>
              <w:t>lifestle</w:t>
            </w:r>
          </w:p>
          <w:p w14:paraId="2CB01B08" w14:textId="7B09C2F1" w:rsidR="00D77484" w:rsidRDefault="00D77484" w:rsidP="00D77484"/>
          <w:p w14:paraId="4088965E" w14:textId="3548A42E" w:rsidR="00D77484" w:rsidRDefault="0006334C" w:rsidP="00D77484">
            <w:pPr>
              <w:rPr>
                <w:b/>
                <w:bCs/>
              </w:rPr>
            </w:pPr>
            <w:r w:rsidRPr="0006334C">
              <w:rPr>
                <w:b/>
                <w:bCs/>
              </w:rPr>
              <w:t>Reduce Stress</w:t>
            </w:r>
          </w:p>
          <w:p w14:paraId="3ECF46B6" w14:textId="2688BFBA" w:rsidR="0006334C" w:rsidRPr="0006334C" w:rsidRDefault="0006334C" w:rsidP="0006334C">
            <w:pPr>
              <w:pStyle w:val="ListParagraph"/>
              <w:numPr>
                <w:ilvl w:val="0"/>
                <w:numId w:val="25"/>
              </w:numPr>
            </w:pPr>
            <w:r w:rsidRPr="0006334C">
              <w:t xml:space="preserve">20 Minutes per day meditation </w:t>
            </w:r>
          </w:p>
          <w:p w14:paraId="673007A7" w14:textId="29ABD2BD" w:rsidR="0006334C" w:rsidRPr="0006334C" w:rsidRDefault="0006334C" w:rsidP="0006334C">
            <w:pPr>
              <w:pStyle w:val="ListParagraph"/>
              <w:numPr>
                <w:ilvl w:val="0"/>
                <w:numId w:val="25"/>
              </w:numPr>
            </w:pPr>
            <w:r w:rsidRPr="0006334C">
              <w:t>Morning breathing exercise</w:t>
            </w:r>
          </w:p>
          <w:p w14:paraId="3FC06784" w14:textId="17604AF6" w:rsidR="0006334C" w:rsidRPr="0006334C" w:rsidRDefault="0006334C" w:rsidP="0006334C">
            <w:pPr>
              <w:pStyle w:val="ListParagraph"/>
              <w:numPr>
                <w:ilvl w:val="0"/>
                <w:numId w:val="25"/>
              </w:numPr>
            </w:pPr>
            <w:r w:rsidRPr="0006334C">
              <w:t>Yoga once a week</w:t>
            </w:r>
          </w:p>
          <w:p w14:paraId="64287ED4" w14:textId="15C6C464" w:rsidR="0006334C" w:rsidRDefault="0006334C" w:rsidP="0006334C">
            <w:pPr>
              <w:pStyle w:val="ListParagraph"/>
              <w:numPr>
                <w:ilvl w:val="0"/>
                <w:numId w:val="25"/>
              </w:numPr>
            </w:pPr>
            <w:r w:rsidRPr="0006334C">
              <w:t xml:space="preserve">CBD oil </w:t>
            </w:r>
          </w:p>
          <w:p w14:paraId="0568E994" w14:textId="77777777" w:rsidR="0006334C" w:rsidRPr="0006334C" w:rsidRDefault="0006334C" w:rsidP="0006334C">
            <w:pPr>
              <w:pStyle w:val="ListParagraph"/>
            </w:pPr>
          </w:p>
          <w:p w14:paraId="5F09D93C" w14:textId="24D57D8D" w:rsidR="00D77484" w:rsidRDefault="0006334C" w:rsidP="00D77484">
            <w:pPr>
              <w:rPr>
                <w:b/>
                <w:bCs/>
              </w:rPr>
            </w:pPr>
            <w:r w:rsidRPr="0006334C">
              <w:rPr>
                <w:b/>
                <w:bCs/>
              </w:rPr>
              <w:t>Sleep</w:t>
            </w:r>
          </w:p>
          <w:p w14:paraId="2D3E5933" w14:textId="5FFA2CE2" w:rsidR="0006334C" w:rsidRDefault="0006334C" w:rsidP="0006334C">
            <w:r w:rsidRPr="0006334C">
              <w:t xml:space="preserve">Being sleep deprived can lead to or worsen, depression, heart disease, diabetes and so many other problems. </w:t>
            </w:r>
          </w:p>
          <w:p w14:paraId="1B98C4BA" w14:textId="49F61514" w:rsidR="0006334C" w:rsidRDefault="0006334C" w:rsidP="0006334C">
            <w:pPr>
              <w:pStyle w:val="ListParagraph"/>
              <w:numPr>
                <w:ilvl w:val="0"/>
                <w:numId w:val="27"/>
              </w:numPr>
            </w:pPr>
            <w:r>
              <w:t>7-9 Hours per night</w:t>
            </w:r>
          </w:p>
          <w:p w14:paraId="00937E61" w14:textId="0A1F56B6" w:rsidR="0006334C" w:rsidRDefault="0006334C" w:rsidP="0006334C">
            <w:pPr>
              <w:pStyle w:val="ListParagraph"/>
              <w:numPr>
                <w:ilvl w:val="0"/>
                <w:numId w:val="27"/>
              </w:numPr>
            </w:pPr>
            <w:r>
              <w:t>Try to go to bed at the same time each night and wake up same time each morning.</w:t>
            </w:r>
          </w:p>
          <w:p w14:paraId="6F4E2B3A" w14:textId="0F62775C" w:rsidR="0006334C" w:rsidRDefault="0006334C" w:rsidP="0006334C">
            <w:pPr>
              <w:pStyle w:val="ListParagraph"/>
              <w:numPr>
                <w:ilvl w:val="0"/>
                <w:numId w:val="27"/>
              </w:numPr>
            </w:pPr>
            <w:r>
              <w:t xml:space="preserve">If you struggle staying </w:t>
            </w:r>
            <w:proofErr w:type="gramStart"/>
            <w:r>
              <w:t>a sleep</w:t>
            </w:r>
            <w:proofErr w:type="gramEnd"/>
            <w:r>
              <w:t xml:space="preserve"> have a handful of nuts before bed.</w:t>
            </w:r>
          </w:p>
          <w:p w14:paraId="4F89B0EE" w14:textId="18EBD06E" w:rsidR="0006334C" w:rsidRDefault="0006334C" w:rsidP="0006334C">
            <w:pPr>
              <w:pStyle w:val="ListParagraph"/>
              <w:numPr>
                <w:ilvl w:val="0"/>
                <w:numId w:val="27"/>
              </w:numPr>
            </w:pPr>
            <w:r>
              <w:t>Make sure your room is completely dark with a cool temperature not too hot.</w:t>
            </w:r>
          </w:p>
          <w:p w14:paraId="29A7D877" w14:textId="0A033939" w:rsidR="0006334C" w:rsidRDefault="0006334C" w:rsidP="0006334C">
            <w:pPr>
              <w:pStyle w:val="ListParagraph"/>
              <w:numPr>
                <w:ilvl w:val="0"/>
                <w:numId w:val="27"/>
              </w:numPr>
            </w:pPr>
            <w:r>
              <w:t>You could try taking a cold bath right before bedtime.</w:t>
            </w:r>
          </w:p>
          <w:p w14:paraId="38B6EAB7" w14:textId="05CE5F71" w:rsidR="0006334C" w:rsidRDefault="0006334C" w:rsidP="0006334C">
            <w:pPr>
              <w:pStyle w:val="ListParagraph"/>
              <w:numPr>
                <w:ilvl w:val="0"/>
                <w:numId w:val="27"/>
              </w:numPr>
            </w:pPr>
            <w:r>
              <w:t>Turn off all electrical devices 1 hour before bed.</w:t>
            </w:r>
          </w:p>
          <w:p w14:paraId="6C8E82E7" w14:textId="2F0891DD" w:rsidR="0006334C" w:rsidRPr="0006334C" w:rsidRDefault="0006334C" w:rsidP="0006334C">
            <w:pPr>
              <w:pStyle w:val="ListParagraph"/>
              <w:numPr>
                <w:ilvl w:val="0"/>
                <w:numId w:val="27"/>
              </w:numPr>
            </w:pPr>
            <w:r>
              <w:t>Create a bedtime routine that works for you.</w:t>
            </w:r>
          </w:p>
          <w:p w14:paraId="3B61BFCA" w14:textId="00118EB8" w:rsidR="00F147B1" w:rsidRPr="0006334C" w:rsidRDefault="0006334C" w:rsidP="00B359E4">
            <w:pPr>
              <w:pStyle w:val="Heading4"/>
              <w:rPr>
                <w:b w:val="0"/>
                <w:i/>
                <w:iCs/>
              </w:rPr>
            </w:pPr>
            <w:r w:rsidRPr="0006334C">
              <w:rPr>
                <w:b w:val="0"/>
                <w:i/>
                <w:iCs/>
              </w:rPr>
              <w:t xml:space="preserve">(Our ‘Off the Shelf Health-Bedtime Plan’ or </w:t>
            </w:r>
            <w:proofErr w:type="gramStart"/>
            <w:r w:rsidRPr="0006334C">
              <w:rPr>
                <w:b w:val="0"/>
                <w:i/>
                <w:iCs/>
              </w:rPr>
              <w:t>6 week</w:t>
            </w:r>
            <w:proofErr w:type="gramEnd"/>
            <w:r w:rsidRPr="0006334C">
              <w:rPr>
                <w:b w:val="0"/>
                <w:i/>
                <w:iCs/>
              </w:rPr>
              <w:t xml:space="preserve"> bedtime program may help you with this, ask for more details)</w:t>
            </w:r>
          </w:p>
          <w:p w14:paraId="27D15C46" w14:textId="3C9CDFC4" w:rsidR="00F147B1" w:rsidRDefault="00F147B1" w:rsidP="00B359E4">
            <w:pPr>
              <w:pStyle w:val="Heading4"/>
              <w:rPr>
                <w:i/>
                <w:iCs/>
              </w:rPr>
            </w:pPr>
          </w:p>
          <w:p w14:paraId="69414183" w14:textId="19B690D8" w:rsidR="0006334C" w:rsidRDefault="002D2580" w:rsidP="0006334C">
            <w:pPr>
              <w:rPr>
                <w:b/>
                <w:bCs/>
              </w:rPr>
            </w:pPr>
            <w:r w:rsidRPr="002D2580">
              <w:rPr>
                <w:b/>
                <w:bCs/>
              </w:rPr>
              <w:t>EXERCISE</w:t>
            </w:r>
          </w:p>
          <w:p w14:paraId="0BDF7342" w14:textId="14980959" w:rsidR="002D2580" w:rsidRDefault="002D2580" w:rsidP="002D2580">
            <w:pPr>
              <w:pStyle w:val="ListParagraph"/>
              <w:numPr>
                <w:ilvl w:val="0"/>
                <w:numId w:val="28"/>
              </w:numPr>
            </w:pPr>
            <w:r w:rsidRPr="002D2580">
              <w:t>At least 30 minutes per day</w:t>
            </w:r>
          </w:p>
          <w:p w14:paraId="27AB516F" w14:textId="67BDE8E4" w:rsidR="002D2580" w:rsidRDefault="002D2580" w:rsidP="002D2580">
            <w:pPr>
              <w:pStyle w:val="ListParagraph"/>
              <w:numPr>
                <w:ilvl w:val="0"/>
                <w:numId w:val="28"/>
              </w:numPr>
            </w:pPr>
            <w:r>
              <w:t xml:space="preserve">A brisk walk </w:t>
            </w:r>
          </w:p>
          <w:p w14:paraId="7B9C5821" w14:textId="5339DDDB" w:rsidR="002D2580" w:rsidRDefault="002D2580" w:rsidP="002D2580">
            <w:pPr>
              <w:pStyle w:val="ListParagraph"/>
              <w:numPr>
                <w:ilvl w:val="0"/>
                <w:numId w:val="28"/>
              </w:numPr>
            </w:pPr>
            <w:r>
              <w:t>If you think you can handle something more intense a 30 minute High intensity work out.</w:t>
            </w:r>
          </w:p>
          <w:p w14:paraId="6E00EBDA" w14:textId="7A7B4BF5" w:rsidR="002D2580" w:rsidRDefault="002D2580" w:rsidP="002D2580">
            <w:pPr>
              <w:pStyle w:val="ListParagraph"/>
              <w:numPr>
                <w:ilvl w:val="0"/>
                <w:numId w:val="28"/>
              </w:numPr>
            </w:pPr>
            <w:proofErr w:type="gramStart"/>
            <w:r>
              <w:t>30 minute</w:t>
            </w:r>
            <w:proofErr w:type="gramEnd"/>
            <w:r>
              <w:t xml:space="preserve"> weight resistance workout.</w:t>
            </w:r>
          </w:p>
          <w:p w14:paraId="671DEF76" w14:textId="244F25D9" w:rsidR="002D2580" w:rsidRPr="002D2580" w:rsidRDefault="002D2580" w:rsidP="002D2580">
            <w:pPr>
              <w:rPr>
                <w:i/>
                <w:iCs/>
              </w:rPr>
            </w:pPr>
            <w:r w:rsidRPr="002D2580">
              <w:rPr>
                <w:i/>
                <w:iCs/>
              </w:rPr>
              <w:t>(If you would like help with your exercise goals and plans then please let us know)</w:t>
            </w:r>
          </w:p>
          <w:p w14:paraId="29E76298" w14:textId="2CBE2C26" w:rsidR="002D2580" w:rsidRDefault="002D2580" w:rsidP="0006334C"/>
          <w:p w14:paraId="0F4C53D4" w14:textId="2ABE5AAC" w:rsidR="002D2580" w:rsidRDefault="002D2580" w:rsidP="002D2580">
            <w:pPr>
              <w:pStyle w:val="Heading2"/>
            </w:pPr>
            <w:r>
              <w:t>PROBIOTICS</w:t>
            </w:r>
          </w:p>
          <w:p w14:paraId="63A951CC" w14:textId="3CBAB9B8" w:rsidR="002D2580" w:rsidRPr="002D2580" w:rsidRDefault="002D2580" w:rsidP="002D2580">
            <w:r>
              <w:t>We need to repopulate your digestive tract with good bacteria.</w:t>
            </w:r>
          </w:p>
          <w:p w14:paraId="16B079DC" w14:textId="0E032C12" w:rsidR="002D2580" w:rsidRDefault="002D2580" w:rsidP="002D2580">
            <w:pPr>
              <w:pStyle w:val="ListParagraph"/>
              <w:numPr>
                <w:ilvl w:val="0"/>
                <w:numId w:val="29"/>
              </w:numPr>
            </w:pPr>
            <w:r>
              <w:t xml:space="preserve">High potency probiotics </w:t>
            </w:r>
          </w:p>
          <w:p w14:paraId="10850020" w14:textId="38EEE97C" w:rsidR="002D2580" w:rsidRDefault="002D2580" w:rsidP="002D2580">
            <w:pPr>
              <w:pStyle w:val="ListParagraph"/>
              <w:numPr>
                <w:ilvl w:val="0"/>
                <w:numId w:val="29"/>
              </w:numPr>
            </w:pPr>
            <w:r>
              <w:t>Twice a day for at least 2 months</w:t>
            </w:r>
          </w:p>
          <w:p w14:paraId="3773E918" w14:textId="74C2215F" w:rsidR="002D2580" w:rsidRDefault="002D2580" w:rsidP="0006334C"/>
          <w:p w14:paraId="568729AE" w14:textId="77777777" w:rsidR="002D2580" w:rsidRPr="0006334C" w:rsidRDefault="002D2580" w:rsidP="0006334C"/>
          <w:p w14:paraId="00D41F9B" w14:textId="1B2BD026" w:rsidR="004D3011" w:rsidRDefault="002D2580" w:rsidP="00036450">
            <w:hyperlink r:id="rId15" w:history="1">
              <w:r w:rsidRPr="002D2580">
                <w:rPr>
                  <w:color w:val="0000FF"/>
                  <w:u w:val="single"/>
                </w:rPr>
                <w:t>Probiotic Select - 60 Capsules - Moss Nutrition | Amrita Nutrition</w:t>
              </w:r>
            </w:hyperlink>
          </w:p>
          <w:p w14:paraId="7ADCF979" w14:textId="209F68CA" w:rsidR="002D2580" w:rsidRDefault="002D2580" w:rsidP="00036450">
            <w:hyperlink r:id="rId16" w:history="1">
              <w:r w:rsidRPr="002D2580">
                <w:rPr>
                  <w:color w:val="0000FF"/>
                  <w:u w:val="single"/>
                </w:rPr>
                <w:t>Biome Advanced Probiotic - Activated Probiotics | Amrita Nutrition</w:t>
              </w:r>
            </w:hyperlink>
          </w:p>
          <w:p w14:paraId="64CD2518" w14:textId="18E3E135" w:rsidR="00036450" w:rsidRDefault="00036450" w:rsidP="00036450">
            <w:pPr>
              <w:pStyle w:val="Heading2"/>
            </w:pPr>
          </w:p>
          <w:p w14:paraId="2D14F4DE" w14:textId="100DE4E2" w:rsidR="00036450" w:rsidRPr="004D3011" w:rsidRDefault="00036450" w:rsidP="004D3011">
            <w:pPr>
              <w:rPr>
                <w:color w:val="FFFFFF" w:themeColor="background1"/>
              </w:rPr>
            </w:pPr>
          </w:p>
        </w:tc>
      </w:tr>
    </w:tbl>
    <w:p w14:paraId="3D2E241C" w14:textId="6475BCBE" w:rsidR="0043117B" w:rsidRDefault="00000000" w:rsidP="000C45FF">
      <w:pPr>
        <w:tabs>
          <w:tab w:val="left" w:pos="990"/>
        </w:tabs>
      </w:pPr>
    </w:p>
    <w:sectPr w:rsidR="0043117B" w:rsidSect="000C45FF">
      <w:headerReference w:type="defaul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F270B" w14:textId="77777777" w:rsidR="008C4CFA" w:rsidRDefault="008C4CFA" w:rsidP="000C45FF">
      <w:r>
        <w:separator/>
      </w:r>
    </w:p>
  </w:endnote>
  <w:endnote w:type="continuationSeparator" w:id="0">
    <w:p w14:paraId="74C81966" w14:textId="77777777" w:rsidR="008C4CFA" w:rsidRDefault="008C4CFA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Raleway">
    <w:altName w:val="Raleway"/>
    <w:charset w:val="00"/>
    <w:family w:val="auto"/>
    <w:pitch w:val="variable"/>
    <w:sig w:usb0="A00002FF" w:usb1="5000205B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158EE" w14:textId="77777777" w:rsidR="008C4CFA" w:rsidRDefault="008C4CFA" w:rsidP="000C45FF">
      <w:r>
        <w:separator/>
      </w:r>
    </w:p>
  </w:footnote>
  <w:footnote w:type="continuationSeparator" w:id="0">
    <w:p w14:paraId="1673053F" w14:textId="77777777" w:rsidR="008C4CFA" w:rsidRDefault="008C4CFA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F10C8" w14:textId="77777777" w:rsidR="000C45FF" w:rsidRDefault="000C45F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AF3F963" wp14:editId="4CB30555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260336" cy="9628632"/>
          <wp:effectExtent l="0" t="0" r="0" b="0"/>
          <wp:wrapNone/>
          <wp:docPr id="3" name="Graphic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60336" cy="96286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C239D"/>
    <w:multiLevelType w:val="hybridMultilevel"/>
    <w:tmpl w:val="BEBA76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24CB2"/>
    <w:multiLevelType w:val="hybridMultilevel"/>
    <w:tmpl w:val="1A92C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E456C"/>
    <w:multiLevelType w:val="hybridMultilevel"/>
    <w:tmpl w:val="25BE3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421CC"/>
    <w:multiLevelType w:val="hybridMultilevel"/>
    <w:tmpl w:val="9A261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AE5E8D"/>
    <w:multiLevelType w:val="hybridMultilevel"/>
    <w:tmpl w:val="3A261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6271F9"/>
    <w:multiLevelType w:val="hybridMultilevel"/>
    <w:tmpl w:val="588425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84562E"/>
    <w:multiLevelType w:val="hybridMultilevel"/>
    <w:tmpl w:val="6CA8CA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30776D"/>
    <w:multiLevelType w:val="hybridMultilevel"/>
    <w:tmpl w:val="CFE650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A839E8"/>
    <w:multiLevelType w:val="hybridMultilevel"/>
    <w:tmpl w:val="6AD879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B535A5"/>
    <w:multiLevelType w:val="hybridMultilevel"/>
    <w:tmpl w:val="741A69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365501"/>
    <w:multiLevelType w:val="hybridMultilevel"/>
    <w:tmpl w:val="9C6417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15680"/>
    <w:multiLevelType w:val="hybridMultilevel"/>
    <w:tmpl w:val="5BB83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58092A"/>
    <w:multiLevelType w:val="hybridMultilevel"/>
    <w:tmpl w:val="B734FD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5D28E2"/>
    <w:multiLevelType w:val="hybridMultilevel"/>
    <w:tmpl w:val="56DCC9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C6138A"/>
    <w:multiLevelType w:val="hybridMultilevel"/>
    <w:tmpl w:val="8B583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76248"/>
    <w:multiLevelType w:val="hybridMultilevel"/>
    <w:tmpl w:val="63925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8E3BE9"/>
    <w:multiLevelType w:val="hybridMultilevel"/>
    <w:tmpl w:val="20A250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5D71AE"/>
    <w:multiLevelType w:val="hybridMultilevel"/>
    <w:tmpl w:val="03B206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5F400D"/>
    <w:multiLevelType w:val="hybridMultilevel"/>
    <w:tmpl w:val="CAD03B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EE2A83"/>
    <w:multiLevelType w:val="hybridMultilevel"/>
    <w:tmpl w:val="1CF070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221734"/>
    <w:multiLevelType w:val="hybridMultilevel"/>
    <w:tmpl w:val="CE8211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E31A37"/>
    <w:multiLevelType w:val="hybridMultilevel"/>
    <w:tmpl w:val="E8FA53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E7629C7"/>
    <w:multiLevelType w:val="hybridMultilevel"/>
    <w:tmpl w:val="EF88E6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7459C5"/>
    <w:multiLevelType w:val="hybridMultilevel"/>
    <w:tmpl w:val="2834C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0353D9"/>
    <w:multiLevelType w:val="multilevel"/>
    <w:tmpl w:val="D94CB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337DFC"/>
    <w:multiLevelType w:val="hybridMultilevel"/>
    <w:tmpl w:val="DADCC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3E3644"/>
    <w:multiLevelType w:val="hybridMultilevel"/>
    <w:tmpl w:val="065430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9B79A9"/>
    <w:multiLevelType w:val="hybridMultilevel"/>
    <w:tmpl w:val="50C61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3F6F90"/>
    <w:multiLevelType w:val="hybridMultilevel"/>
    <w:tmpl w:val="6382D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5222626">
    <w:abstractNumId w:val="23"/>
  </w:num>
  <w:num w:numId="2" w16cid:durableId="1049765530">
    <w:abstractNumId w:val="4"/>
  </w:num>
  <w:num w:numId="3" w16cid:durableId="1727409338">
    <w:abstractNumId w:val="2"/>
  </w:num>
  <w:num w:numId="4" w16cid:durableId="555892208">
    <w:abstractNumId w:val="25"/>
  </w:num>
  <w:num w:numId="5" w16cid:durableId="1643073206">
    <w:abstractNumId w:val="5"/>
  </w:num>
  <w:num w:numId="6" w16cid:durableId="1568689467">
    <w:abstractNumId w:val="15"/>
  </w:num>
  <w:num w:numId="7" w16cid:durableId="1115708590">
    <w:abstractNumId w:val="7"/>
  </w:num>
  <w:num w:numId="8" w16cid:durableId="686641339">
    <w:abstractNumId w:val="12"/>
  </w:num>
  <w:num w:numId="9" w16cid:durableId="317727918">
    <w:abstractNumId w:val="22"/>
  </w:num>
  <w:num w:numId="10" w16cid:durableId="2024936879">
    <w:abstractNumId w:val="18"/>
  </w:num>
  <w:num w:numId="11" w16cid:durableId="1666396463">
    <w:abstractNumId w:val="0"/>
  </w:num>
  <w:num w:numId="12" w16cid:durableId="458374157">
    <w:abstractNumId w:val="26"/>
  </w:num>
  <w:num w:numId="13" w16cid:durableId="1002077220">
    <w:abstractNumId w:val="20"/>
  </w:num>
  <w:num w:numId="14" w16cid:durableId="1990859134">
    <w:abstractNumId w:val="24"/>
  </w:num>
  <w:num w:numId="15" w16cid:durableId="1233001133">
    <w:abstractNumId w:val="6"/>
  </w:num>
  <w:num w:numId="16" w16cid:durableId="1002898596">
    <w:abstractNumId w:val="14"/>
  </w:num>
  <w:num w:numId="17" w16cid:durableId="5983427">
    <w:abstractNumId w:val="11"/>
  </w:num>
  <w:num w:numId="18" w16cid:durableId="490145004">
    <w:abstractNumId w:val="28"/>
  </w:num>
  <w:num w:numId="19" w16cid:durableId="561251951">
    <w:abstractNumId w:val="3"/>
  </w:num>
  <w:num w:numId="20" w16cid:durableId="1496989835">
    <w:abstractNumId w:val="21"/>
  </w:num>
  <w:num w:numId="21" w16cid:durableId="560143115">
    <w:abstractNumId w:val="13"/>
  </w:num>
  <w:num w:numId="22" w16cid:durableId="1712683347">
    <w:abstractNumId w:val="16"/>
  </w:num>
  <w:num w:numId="23" w16cid:durableId="1882549758">
    <w:abstractNumId w:val="1"/>
  </w:num>
  <w:num w:numId="24" w16cid:durableId="695547822">
    <w:abstractNumId w:val="17"/>
  </w:num>
  <w:num w:numId="25" w16cid:durableId="55056325">
    <w:abstractNumId w:val="9"/>
  </w:num>
  <w:num w:numId="26" w16cid:durableId="1877888111">
    <w:abstractNumId w:val="27"/>
  </w:num>
  <w:num w:numId="27" w16cid:durableId="2113670719">
    <w:abstractNumId w:val="19"/>
  </w:num>
  <w:num w:numId="28" w16cid:durableId="1004939904">
    <w:abstractNumId w:val="8"/>
  </w:num>
  <w:num w:numId="29" w16cid:durableId="2789957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788"/>
    <w:rsid w:val="00036450"/>
    <w:rsid w:val="0006334C"/>
    <w:rsid w:val="00094499"/>
    <w:rsid w:val="000C45FF"/>
    <w:rsid w:val="000E3FD1"/>
    <w:rsid w:val="00112054"/>
    <w:rsid w:val="001317D8"/>
    <w:rsid w:val="001525E1"/>
    <w:rsid w:val="00180329"/>
    <w:rsid w:val="0019001F"/>
    <w:rsid w:val="00191E5E"/>
    <w:rsid w:val="001A74A5"/>
    <w:rsid w:val="001B2ABD"/>
    <w:rsid w:val="001E0391"/>
    <w:rsid w:val="001E1759"/>
    <w:rsid w:val="001F1ECC"/>
    <w:rsid w:val="002400EB"/>
    <w:rsid w:val="00256CF7"/>
    <w:rsid w:val="00281FD5"/>
    <w:rsid w:val="002C3EDC"/>
    <w:rsid w:val="002D2580"/>
    <w:rsid w:val="00303D21"/>
    <w:rsid w:val="0030481B"/>
    <w:rsid w:val="003156FC"/>
    <w:rsid w:val="003254B5"/>
    <w:rsid w:val="0037121F"/>
    <w:rsid w:val="003910D8"/>
    <w:rsid w:val="003A6B7D"/>
    <w:rsid w:val="003B06CA"/>
    <w:rsid w:val="004071FC"/>
    <w:rsid w:val="00445947"/>
    <w:rsid w:val="00466DBB"/>
    <w:rsid w:val="004813B3"/>
    <w:rsid w:val="00496591"/>
    <w:rsid w:val="004A3C89"/>
    <w:rsid w:val="004C63E4"/>
    <w:rsid w:val="004D3011"/>
    <w:rsid w:val="005262AC"/>
    <w:rsid w:val="005E39D5"/>
    <w:rsid w:val="00600670"/>
    <w:rsid w:val="0062123A"/>
    <w:rsid w:val="00646E75"/>
    <w:rsid w:val="006771D0"/>
    <w:rsid w:val="006B1728"/>
    <w:rsid w:val="006C162D"/>
    <w:rsid w:val="00715FCB"/>
    <w:rsid w:val="00743101"/>
    <w:rsid w:val="00764C9F"/>
    <w:rsid w:val="007775E1"/>
    <w:rsid w:val="007867A0"/>
    <w:rsid w:val="007927F5"/>
    <w:rsid w:val="00802CA0"/>
    <w:rsid w:val="008C4CFA"/>
    <w:rsid w:val="009260CD"/>
    <w:rsid w:val="00940A66"/>
    <w:rsid w:val="00952C25"/>
    <w:rsid w:val="009E1C5B"/>
    <w:rsid w:val="00A14810"/>
    <w:rsid w:val="00A2118D"/>
    <w:rsid w:val="00A23880"/>
    <w:rsid w:val="00A7397A"/>
    <w:rsid w:val="00AD0A50"/>
    <w:rsid w:val="00AD76E2"/>
    <w:rsid w:val="00B20152"/>
    <w:rsid w:val="00B359E4"/>
    <w:rsid w:val="00B57D98"/>
    <w:rsid w:val="00B70850"/>
    <w:rsid w:val="00C066B6"/>
    <w:rsid w:val="00C15788"/>
    <w:rsid w:val="00C37BA1"/>
    <w:rsid w:val="00C4674C"/>
    <w:rsid w:val="00C506CF"/>
    <w:rsid w:val="00C72BED"/>
    <w:rsid w:val="00C9578B"/>
    <w:rsid w:val="00CB0055"/>
    <w:rsid w:val="00D2522B"/>
    <w:rsid w:val="00D422DE"/>
    <w:rsid w:val="00D5459D"/>
    <w:rsid w:val="00D77484"/>
    <w:rsid w:val="00DA1F4D"/>
    <w:rsid w:val="00DD172A"/>
    <w:rsid w:val="00E25A26"/>
    <w:rsid w:val="00E4265B"/>
    <w:rsid w:val="00E4381A"/>
    <w:rsid w:val="00E55D74"/>
    <w:rsid w:val="00EC18C1"/>
    <w:rsid w:val="00F0087B"/>
    <w:rsid w:val="00F147B1"/>
    <w:rsid w:val="00F60274"/>
    <w:rsid w:val="00F76CCA"/>
    <w:rsid w:val="00F77FB9"/>
    <w:rsid w:val="00FB068F"/>
    <w:rsid w:val="00FC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D4CE89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/>
    <w:lsdException w:name="Smart Link" w:semiHidden="1" w:unhideWhenUsed="1"/>
  </w:latentStyles>
  <w:style w:type="paragraph" w:default="1" w:styleId="Normal">
    <w:name w:val="Normal"/>
    <w:qFormat/>
    <w:rsid w:val="00B359E4"/>
    <w:rPr>
      <w:sz w:val="18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D3011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0A66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color w:val="548AB7" w:themeColor="accent1" w:themeShade="BF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B359E4"/>
    <w:pPr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B2ABD"/>
    <w:rPr>
      <w:caps/>
      <w:color w:val="000000" w:themeColor="text1"/>
      <w:sz w:val="9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1B2ABD"/>
    <w:rPr>
      <w:caps/>
      <w:color w:val="000000" w:themeColor="text1"/>
      <w:sz w:val="96"/>
      <w:szCs w:val="76"/>
    </w:rPr>
  </w:style>
  <w:style w:type="character" w:styleId="Emphasis">
    <w:name w:val="Emphasis"/>
    <w:basedOn w:val="DefaultParagraphFont"/>
    <w:uiPriority w:val="11"/>
    <w:semiHidden/>
    <w:qFormat/>
    <w:rsid w:val="00E25A26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AD76E2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rsid w:val="00036450"/>
  </w:style>
  <w:style w:type="character" w:customStyle="1" w:styleId="DateChar">
    <w:name w:val="Date Char"/>
    <w:basedOn w:val="DefaultParagraphFont"/>
    <w:link w:val="Date"/>
    <w:uiPriority w:val="99"/>
    <w:rsid w:val="00036450"/>
    <w:rPr>
      <w:sz w:val="18"/>
      <w:szCs w:val="22"/>
    </w:rPr>
  </w:style>
  <w:style w:type="character" w:styleId="Hyperlink">
    <w:name w:val="Hyperlink"/>
    <w:basedOn w:val="DefaultParagraphFont"/>
    <w:uiPriority w:val="99"/>
    <w:unhideWhenUsed/>
    <w:rsid w:val="00281FD5"/>
    <w:rPr>
      <w:color w:val="B85A22" w:themeColor="accent2" w:themeShade="BF"/>
      <w:u w:val="single"/>
    </w:rPr>
  </w:style>
  <w:style w:type="character" w:styleId="UnresolvedMention">
    <w:name w:val="Unresolved Mention"/>
    <w:basedOn w:val="DefaultParagraphFont"/>
    <w:uiPriority w:val="99"/>
    <w:semiHidden/>
    <w:rsid w:val="004813B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C45FF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C45FF"/>
    <w:rPr>
      <w:sz w:val="22"/>
      <w:szCs w:val="22"/>
    </w:rPr>
  </w:style>
  <w:style w:type="table" w:styleId="TableGrid">
    <w:name w:val="Table Grid"/>
    <w:basedOn w:val="TableNormal"/>
    <w:uiPriority w:val="39"/>
    <w:rsid w:val="001B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B2ABD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SubtitleChar">
    <w:name w:val="Subtitle Char"/>
    <w:basedOn w:val="DefaultParagraphFont"/>
    <w:link w:val="Subtitle"/>
    <w:uiPriority w:val="11"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Heading3Char">
    <w:name w:val="Heading 3 Char"/>
    <w:basedOn w:val="DefaultParagraphFont"/>
    <w:link w:val="Heading3"/>
    <w:uiPriority w:val="9"/>
    <w:rsid w:val="00940A66"/>
    <w:rPr>
      <w:rFonts w:asciiTheme="majorHAnsi" w:eastAsiaTheme="majorEastAsia" w:hAnsiTheme="majorHAnsi" w:cstheme="majorBidi"/>
      <w:b/>
      <w:caps/>
      <w:color w:val="548AB7" w:themeColor="accent1" w:themeShade="BF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B359E4"/>
    <w:rPr>
      <w:b/>
      <w:sz w:val="18"/>
      <w:szCs w:val="22"/>
    </w:rPr>
  </w:style>
  <w:style w:type="paragraph" w:styleId="ListParagraph">
    <w:name w:val="List Paragraph"/>
    <w:basedOn w:val="Normal"/>
    <w:uiPriority w:val="34"/>
    <w:semiHidden/>
    <w:qFormat/>
    <w:rsid w:val="00C1578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91E5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2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ritanutrition.co.uk/products/zinc-citrate-60-vcapsules" TargetMode="External"/><Relationship Id="rId13" Type="http://schemas.openxmlformats.org/officeDocument/2006/relationships/hyperlink" Target="https://www.amritanutrition.co.uk/products/quercetin-300mg-60-vcapsules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www.amritanutrition.co.uk/products/evening-primrose-oil-180-softgels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amritanutrition.co.uk/products/biome-advanced-probiotic-10-capsule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mritanutrition.co.uk/products/lion-heart-liquid-150-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amritanutrition.co.uk/products/probiotic-select-60-vcapsules" TargetMode="External"/><Relationship Id="rId10" Type="http://schemas.openxmlformats.org/officeDocument/2006/relationships/hyperlink" Target="https://www.amritanutrition.co.uk/products/l-glutamine-powder-227g" TargetMode="External"/><Relationship Id="rId19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hyperlink" Target="https://www.amritanutrition.co.uk/products/vitamin-a-drops-30ml" TargetMode="External"/><Relationship Id="rId14" Type="http://schemas.openxmlformats.org/officeDocument/2006/relationships/hyperlink" Target="https://www.amritanutrition.co.uk/products/turmeric-supreme-extra-strength-gummies-60-gummi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xy\AppData\Local\Microsoft\Office\16.0\DTS\en-US%7b07B10B89-C3FE-4CDB-9191-7878296D2BD7%7d\%7bBACCA9E4-EBDD-4D66-8073-265600733008%7dtf00546271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4E4454A134D4C4395970EECDA15D5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510850-8028-4017-9C88-48FF373218DE}"/>
      </w:docPartPr>
      <w:docPartBody>
        <w:p w:rsidR="00F142A0" w:rsidRDefault="00BD555E">
          <w:pPr>
            <w:pStyle w:val="74E4454A134D4C4395970EECDA15D5F5"/>
          </w:pPr>
          <w:r w:rsidRPr="00CB0055">
            <w:t>Contact</w:t>
          </w:r>
        </w:p>
      </w:docPartBody>
    </w:docPart>
    <w:docPart>
      <w:docPartPr>
        <w:name w:val="8B03D91C3CC54914AD2D576054BCC1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5C7AA0-40F0-47B7-BA9D-B305608D0EEC}"/>
      </w:docPartPr>
      <w:docPartBody>
        <w:p w:rsidR="00F142A0" w:rsidRDefault="00BD555E">
          <w:pPr>
            <w:pStyle w:val="8B03D91C3CC54914AD2D576054BCC142"/>
          </w:pPr>
          <w:r w:rsidRPr="004D3011">
            <w:t>PHONE:</w:t>
          </w:r>
        </w:p>
      </w:docPartBody>
    </w:docPart>
    <w:docPart>
      <w:docPartPr>
        <w:name w:val="35BB63061D57499A95318EA397486C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A6B649-1F79-4279-9877-CD94470F15A8}"/>
      </w:docPartPr>
      <w:docPartBody>
        <w:p w:rsidR="00F142A0" w:rsidRDefault="00BD555E">
          <w:pPr>
            <w:pStyle w:val="35BB63061D57499A95318EA397486C2B"/>
          </w:pPr>
          <w:r w:rsidRPr="004D3011">
            <w:t>WEBSITE:</w:t>
          </w:r>
        </w:p>
      </w:docPartBody>
    </w:docPart>
    <w:docPart>
      <w:docPartPr>
        <w:name w:val="B52C1018CCDF4D258534390B1B3F8F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D3C6EA-4F29-4B11-951A-EF7193729AE5}"/>
      </w:docPartPr>
      <w:docPartBody>
        <w:p w:rsidR="00F142A0" w:rsidRDefault="00BD555E">
          <w:pPr>
            <w:pStyle w:val="B52C1018CCDF4D258534390B1B3F8F00"/>
          </w:pPr>
          <w:r w:rsidRPr="004D3011">
            <w:t>EMAIL: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Raleway">
    <w:altName w:val="Raleway"/>
    <w:charset w:val="00"/>
    <w:family w:val="auto"/>
    <w:pitch w:val="variable"/>
    <w:sig w:usb0="A00002FF" w:usb1="5000205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55E"/>
    <w:rsid w:val="00823AC0"/>
    <w:rsid w:val="00BD555E"/>
    <w:rsid w:val="00D00F57"/>
    <w:rsid w:val="00F1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pBdr>
        <w:bottom w:val="single" w:sz="8" w:space="1" w:color="4472C4" w:themeColor="accent1"/>
      </w:pBdr>
      <w:spacing w:before="240" w:after="120" w:line="240" w:lineRule="auto"/>
      <w:outlineLvl w:val="1"/>
    </w:pPr>
    <w:rPr>
      <w:rFonts w:asciiTheme="majorHAnsi" w:eastAsiaTheme="majorEastAsia" w:hAnsiTheme="majorHAnsi" w:cstheme="majorBidi"/>
      <w:b/>
      <w:bCs/>
      <w:caps/>
      <w:szCs w:val="26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4E4454A134D4C4395970EECDA15D5F5">
    <w:name w:val="74E4454A134D4C4395970EECDA15D5F5"/>
  </w:style>
  <w:style w:type="paragraph" w:customStyle="1" w:styleId="8B03D91C3CC54914AD2D576054BCC142">
    <w:name w:val="8B03D91C3CC54914AD2D576054BCC142"/>
  </w:style>
  <w:style w:type="paragraph" w:customStyle="1" w:styleId="35BB63061D57499A95318EA397486C2B">
    <w:name w:val="35BB63061D57499A95318EA397486C2B"/>
  </w:style>
  <w:style w:type="paragraph" w:customStyle="1" w:styleId="B52C1018CCDF4D258534390B1B3F8F00">
    <w:name w:val="B52C1018CCDF4D258534390B1B3F8F00"/>
  </w:style>
  <w:style w:type="character" w:styleId="Hyperlink">
    <w:name w:val="Hyperlink"/>
    <w:basedOn w:val="DefaultParagraphFont"/>
    <w:uiPriority w:val="99"/>
    <w:unhideWhenUsed/>
    <w:rPr>
      <w:color w:val="C45911" w:themeColor="accent2" w:themeShade="BF"/>
      <w:u w:val="single"/>
    </w:rPr>
  </w:style>
  <w:style w:type="paragraph" w:customStyle="1" w:styleId="A0AA817BDF0F483C834A3131D1840E6E">
    <w:name w:val="A0AA817BDF0F483C834A3131D1840E6E"/>
  </w:style>
  <w:style w:type="paragraph" w:customStyle="1" w:styleId="AFC8994DF6DC4CF8B4C88F9128850169">
    <w:name w:val="AFC8994DF6DC4CF8B4C88F9128850169"/>
  </w:style>
  <w:style w:type="paragraph" w:customStyle="1" w:styleId="427B91443B7D41FCA1E8AAE791BAA3F7">
    <w:name w:val="427B91443B7D41FCA1E8AAE791BAA3F7"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aps/>
      <w:szCs w:val="26"/>
      <w:lang w:val="en-US" w:eastAsia="ja-J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{BACCA9E4-EBDD-4D66-8073-265600733008}tf00546271_win32</Template>
  <TotalTime>0</TotalTime>
  <Pages>4</Pages>
  <Words>905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2023-03-16T14:36:00Z</dcterms:created>
  <dcterms:modified xsi:type="dcterms:W3CDTF">2023-03-16T14:36:00Z</dcterms:modified>
</cp:coreProperties>
</file>